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018B" w14:textId="77777777" w:rsidR="00643D46" w:rsidRDefault="00643D46" w:rsidP="00643D46">
      <w:pPr>
        <w:jc w:val="center"/>
      </w:pPr>
      <w:r>
        <w:rPr>
          <w:noProof/>
        </w:rPr>
        <w:drawing>
          <wp:inline distT="0" distB="0" distL="0" distR="0" wp14:anchorId="7CE3AA8D" wp14:editId="4512CE72">
            <wp:extent cx="4829175" cy="1323975"/>
            <wp:effectExtent l="0" t="0" r="9525" b="9525"/>
            <wp:docPr id="1" name="Picture 1" descr="2016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 Logo 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D26C2" w14:textId="5B5B1AD8" w:rsidR="00A829BC" w:rsidRDefault="000B6BAE" w:rsidP="00A829BC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J</w:t>
      </w:r>
      <w:r w:rsidR="00643D46">
        <w:rPr>
          <w:rFonts w:ascii="Arial" w:hAnsi="Arial" w:cs="Arial"/>
          <w:sz w:val="36"/>
          <w:szCs w:val="36"/>
        </w:rPr>
        <w:t xml:space="preserve">CATA MINI GRANT APPLICATION </w:t>
      </w:r>
      <w:r w:rsidR="00643D46" w:rsidRPr="008711C8">
        <w:rPr>
          <w:rFonts w:ascii="Arial" w:hAnsi="Arial" w:cs="Arial"/>
          <w:sz w:val="36"/>
          <w:szCs w:val="36"/>
        </w:rPr>
        <w:t>20</w:t>
      </w:r>
      <w:r w:rsidR="00C046FC" w:rsidRPr="003227C2">
        <w:rPr>
          <w:rFonts w:ascii="Arial" w:hAnsi="Arial" w:cs="Arial"/>
          <w:sz w:val="36"/>
          <w:szCs w:val="36"/>
        </w:rPr>
        <w:t>2</w:t>
      </w:r>
      <w:r w:rsidR="00B472E4">
        <w:rPr>
          <w:rFonts w:ascii="Arial" w:hAnsi="Arial" w:cs="Arial"/>
          <w:sz w:val="36"/>
          <w:szCs w:val="36"/>
        </w:rPr>
        <w:t>7</w:t>
      </w:r>
    </w:p>
    <w:p w14:paraId="0504C496" w14:textId="77777777" w:rsidR="00A829BC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check the category of your application</w:t>
      </w:r>
      <w:r w:rsidR="009B4B28">
        <w:rPr>
          <w:rFonts w:ascii="Arial" w:hAnsi="Arial" w:cs="Arial"/>
          <w:sz w:val="28"/>
          <w:szCs w:val="28"/>
        </w:rPr>
        <w:t xml:space="preserve">: </w:t>
      </w:r>
      <w:sdt>
        <w:sdtPr>
          <w:rPr>
            <w:rFonts w:ascii="Arial" w:hAnsi="Arial" w:cs="Arial"/>
            <w:sz w:val="28"/>
            <w:szCs w:val="28"/>
            <w:bdr w:val="single" w:sz="4" w:space="0" w:color="auto"/>
          </w:rPr>
          <w:id w:val="785082596"/>
          <w:placeholder>
            <w:docPart w:val="CC47F53040FC4EED89ECA6F3EFCE3BFA"/>
          </w:placeholder>
          <w:dropDownList>
            <w:listItem w:displayText="Choose One" w:value="Choose One"/>
            <w:listItem w:displayText="Advertising" w:value="Advertising"/>
            <w:listItem w:displayText="Education" w:value="Education"/>
            <w:listItem w:displayText="Promotion" w:value="Promotion"/>
          </w:dropDownList>
        </w:sdtPr>
        <w:sdtEndPr/>
        <w:sdtContent>
          <w:r w:rsidR="00EE0E64" w:rsidRPr="00EE0E64">
            <w:rPr>
              <w:rFonts w:ascii="Arial" w:hAnsi="Arial" w:cs="Arial"/>
              <w:sz w:val="28"/>
              <w:szCs w:val="28"/>
              <w:bdr w:val="single" w:sz="4" w:space="0" w:color="auto"/>
            </w:rPr>
            <w:t>Choose One</w:t>
          </w:r>
        </w:sdtContent>
      </w:sdt>
    </w:p>
    <w:p w14:paraId="22F65562" w14:textId="77777777" w:rsidR="00A829BC" w:rsidRPr="00EB1D0F" w:rsidRDefault="00A829BC" w:rsidP="00A829BC">
      <w:pPr>
        <w:rPr>
          <w:rFonts w:ascii="Arial" w:hAnsi="Arial" w:cs="Arial"/>
          <w:b/>
          <w:sz w:val="28"/>
          <w:szCs w:val="28"/>
        </w:rPr>
      </w:pPr>
      <w:r w:rsidRPr="00EB1D0F">
        <w:rPr>
          <w:rFonts w:ascii="Arial" w:hAnsi="Arial" w:cs="Arial"/>
          <w:b/>
          <w:sz w:val="28"/>
          <w:szCs w:val="28"/>
          <w:u w:val="single"/>
        </w:rPr>
        <w:t>Applicant Information</w:t>
      </w:r>
      <w:r w:rsidR="00EB1D0F" w:rsidRPr="00EB1D0F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5F364E7E" w14:textId="77777777" w:rsidR="00A829BC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 of Project: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451093550"/>
          <w:placeholder>
            <w:docPart w:val="FB508961CA87400F9CE3F4257D40C768"/>
          </w:placeholder>
          <w:showingPlcHdr/>
        </w:sdtPr>
        <w:sdtEndPr>
          <w:rPr>
            <w:bdr w:val="single" w:sz="4" w:space="0" w:color="auto"/>
          </w:rPr>
        </w:sdtEndPr>
        <w:sdtContent>
          <w:r w:rsidR="000C5AA5" w:rsidRPr="00EE0E64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416E12F6" w14:textId="77777777" w:rsidR="00A829BC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Sponsoring Organization/Business: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1473057170"/>
          <w:placeholder>
            <w:docPart w:val="F954017A3659426886501D96E7D1FE8D"/>
          </w:placeholder>
          <w:showingPlcHdr/>
        </w:sdtPr>
        <w:sdtEndPr/>
        <w:sdtContent>
          <w:r w:rsidR="004C3E63" w:rsidRPr="00EE0E64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36DA4361" w14:textId="77777777" w:rsidR="00A829BC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Project Coordinator/Contact Person: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937366963"/>
          <w:placeholder>
            <w:docPart w:val="A2549A93E16A4F8FBDE668486D312A70"/>
          </w:placeholder>
          <w:showingPlcHdr/>
        </w:sdtPr>
        <w:sdtEndPr/>
        <w:sdtContent>
          <w:r w:rsidR="00D36884" w:rsidRPr="00EE0E64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6E57BC2C" w14:textId="77777777" w:rsidR="00F17D4D" w:rsidRDefault="00A829BC" w:rsidP="00EE0E64">
      <w:pPr>
        <w:pStyle w:val="NoSpacing"/>
        <w:rPr>
          <w:rFonts w:ascii="Arial" w:hAnsi="Arial" w:cs="Arial"/>
          <w:sz w:val="28"/>
          <w:szCs w:val="28"/>
        </w:rPr>
      </w:pPr>
      <w:r w:rsidRPr="000B6BAE">
        <w:rPr>
          <w:rFonts w:ascii="Arial" w:hAnsi="Arial" w:cs="Arial"/>
          <w:sz w:val="28"/>
          <w:szCs w:val="28"/>
        </w:rPr>
        <w:t>Address:</w:t>
      </w:r>
      <w:r w:rsidR="000B6BAE" w:rsidRPr="000B6BAE">
        <w:rPr>
          <w:rFonts w:ascii="Arial" w:hAnsi="Arial" w:cs="Arial"/>
          <w:sz w:val="28"/>
          <w:szCs w:val="28"/>
        </w:rPr>
        <w:tab/>
        <w:t>Street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804130232"/>
          <w:placeholder>
            <w:docPart w:val="A3B38492446D4EEBB67D5E7D2D986243"/>
          </w:placeholder>
          <w:showingPlcHdr/>
        </w:sdtPr>
        <w:sdtEndPr/>
        <w:sdtContent>
          <w:r w:rsidR="004C3E63" w:rsidRPr="00EE0E64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  <w:r w:rsidR="00EE0E64">
        <w:rPr>
          <w:rFonts w:ascii="Arial" w:hAnsi="Arial" w:cs="Arial"/>
          <w:sz w:val="28"/>
          <w:szCs w:val="28"/>
        </w:rPr>
        <w:tab/>
      </w:r>
      <w:r w:rsidR="00EE0E64">
        <w:rPr>
          <w:rFonts w:ascii="Arial" w:hAnsi="Arial" w:cs="Arial"/>
          <w:sz w:val="28"/>
          <w:szCs w:val="28"/>
        </w:rPr>
        <w:tab/>
      </w:r>
      <w:r w:rsidR="000B6BAE">
        <w:rPr>
          <w:rFonts w:ascii="Arial" w:hAnsi="Arial" w:cs="Arial"/>
          <w:sz w:val="28"/>
          <w:szCs w:val="28"/>
        </w:rPr>
        <w:t>City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1873689906"/>
          <w:placeholder>
            <w:docPart w:val="CACA60DBB22843F5B939D2628AA546BE"/>
          </w:placeholder>
          <w:showingPlcHdr/>
        </w:sdtPr>
        <w:sdtEndPr/>
        <w:sdtContent>
          <w:r w:rsidR="004C3E63" w:rsidRPr="00EE0E64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  <w:r w:rsidR="00EE0E64">
        <w:rPr>
          <w:rFonts w:ascii="Arial" w:hAnsi="Arial" w:cs="Arial"/>
          <w:sz w:val="28"/>
          <w:szCs w:val="28"/>
        </w:rPr>
        <w:tab/>
      </w:r>
    </w:p>
    <w:p w14:paraId="36DADF51" w14:textId="77777777" w:rsidR="000B6BAE" w:rsidRPr="000B6BAE" w:rsidRDefault="000B6BAE" w:rsidP="00F17D4D">
      <w:pPr>
        <w:pStyle w:val="NoSpacing"/>
        <w:ind w:left="720" w:firstLine="720"/>
        <w:rPr>
          <w:rFonts w:ascii="Arial" w:hAnsi="Arial" w:cs="Arial"/>
          <w:sz w:val="28"/>
          <w:szCs w:val="28"/>
        </w:rPr>
      </w:pPr>
      <w:r w:rsidRPr="000B6BAE">
        <w:rPr>
          <w:rFonts w:ascii="Arial" w:hAnsi="Arial" w:cs="Arial"/>
          <w:sz w:val="28"/>
          <w:szCs w:val="28"/>
        </w:rPr>
        <w:t>State</w:t>
      </w:r>
      <w:r w:rsidRPr="000B6BAE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1856770534"/>
          <w:placeholder>
            <w:docPart w:val="C9E5D5B1C718434485CFD3C6F3CA3BFF"/>
          </w:placeholder>
        </w:sdtPr>
        <w:sdtEndPr/>
        <w:sdtContent>
          <w:sdt>
            <w:sdtPr>
              <w:rPr>
                <w:rFonts w:ascii="Arial" w:hAnsi="Arial" w:cs="Arial"/>
                <w:sz w:val="28"/>
                <w:szCs w:val="28"/>
              </w:rPr>
              <w:id w:val="-98575161"/>
              <w:placeholder>
                <w:docPart w:val="3B480A8CDF104678BAD00E238460A2A2"/>
              </w:placeholder>
              <w:showingPlcHdr/>
              <w:dropDownList>
                <w:listItem w:value="Choose an item."/>
                <w:listItem w:displayText="IA" w:value="IA"/>
                <w:listItem w:displayText="IL" w:value="IL"/>
              </w:dropDownList>
            </w:sdtPr>
            <w:sdtEndPr/>
            <w:sdtContent>
              <w:r w:rsidR="00EE0E64" w:rsidRPr="00EE0E64">
                <w:rPr>
                  <w:rStyle w:val="PlaceholderText"/>
                  <w:bdr w:val="single" w:sz="4" w:space="0" w:color="auto"/>
                </w:rPr>
                <w:t>Choose an item.</w:t>
              </w:r>
            </w:sdtContent>
          </w:sdt>
        </w:sdtContent>
      </w:sdt>
      <w:r w:rsidRPr="000B6BAE">
        <w:rPr>
          <w:rFonts w:ascii="Arial" w:hAnsi="Arial" w:cs="Arial"/>
          <w:sz w:val="28"/>
          <w:szCs w:val="28"/>
        </w:rPr>
        <w:t xml:space="preserve">    </w:t>
      </w:r>
      <w:r w:rsidR="00EE0E64">
        <w:rPr>
          <w:rFonts w:ascii="Arial" w:hAnsi="Arial" w:cs="Arial"/>
          <w:sz w:val="28"/>
          <w:szCs w:val="28"/>
        </w:rPr>
        <w:tab/>
      </w:r>
      <w:r w:rsidR="00F17D4D">
        <w:rPr>
          <w:rFonts w:ascii="Arial" w:hAnsi="Arial" w:cs="Arial"/>
          <w:sz w:val="28"/>
          <w:szCs w:val="28"/>
        </w:rPr>
        <w:tab/>
      </w:r>
      <w:r w:rsidR="00F17D4D">
        <w:rPr>
          <w:rFonts w:ascii="Arial" w:hAnsi="Arial" w:cs="Arial"/>
          <w:sz w:val="28"/>
          <w:szCs w:val="28"/>
        </w:rPr>
        <w:tab/>
      </w:r>
      <w:r w:rsidRPr="000B6BAE">
        <w:rPr>
          <w:rFonts w:ascii="Arial" w:hAnsi="Arial" w:cs="Arial"/>
          <w:sz w:val="28"/>
          <w:szCs w:val="28"/>
        </w:rPr>
        <w:t>Zip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490296864"/>
          <w:placeholder>
            <w:docPart w:val="2B936B2B90A84113A6E4CB7627470087"/>
          </w:placeholder>
          <w:showingPlcHdr/>
        </w:sdtPr>
        <w:sdtEndPr/>
        <w:sdtContent>
          <w:r w:rsidR="004C3E63" w:rsidRPr="00EE0E64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05B5FFAB" w14:textId="77777777" w:rsidR="00EE0E64" w:rsidRPr="00EE0E64" w:rsidRDefault="00EE0E64" w:rsidP="00A829BC">
      <w:pPr>
        <w:rPr>
          <w:rFonts w:ascii="Arial" w:hAnsi="Arial" w:cs="Arial"/>
          <w:sz w:val="8"/>
          <w:szCs w:val="8"/>
        </w:rPr>
      </w:pPr>
    </w:p>
    <w:p w14:paraId="321E0369" w14:textId="77777777" w:rsidR="00A829BC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Phone:</w:t>
      </w:r>
      <w:r w:rsidR="004C3E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575586110"/>
          <w:placeholder>
            <w:docPart w:val="E1797896D9974FFC8E6A78158D802D45"/>
          </w:placeholder>
          <w:showingPlcHdr/>
        </w:sdtPr>
        <w:sdtEndPr/>
        <w:sdtContent>
          <w:r w:rsidR="004C3E63" w:rsidRPr="00F17D4D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  <w:r w:rsidR="00F17D4D">
        <w:rPr>
          <w:rFonts w:ascii="Arial" w:hAnsi="Arial" w:cs="Arial"/>
          <w:sz w:val="28"/>
          <w:szCs w:val="28"/>
        </w:rPr>
        <w:tab/>
      </w:r>
      <w:r w:rsidR="00F17D4D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Email:</w:t>
      </w:r>
      <w:r w:rsidR="004C3E63">
        <w:rPr>
          <w:rFonts w:ascii="Arial" w:hAnsi="Arial" w:cs="Arial"/>
          <w:sz w:val="28"/>
          <w:szCs w:val="28"/>
        </w:rPr>
        <w:t xml:space="preserve">  </w:t>
      </w:r>
      <w:sdt>
        <w:sdtPr>
          <w:rPr>
            <w:rFonts w:ascii="Arial" w:hAnsi="Arial" w:cs="Arial"/>
            <w:sz w:val="28"/>
            <w:szCs w:val="28"/>
          </w:rPr>
          <w:id w:val="-541442360"/>
          <w:placeholder>
            <w:docPart w:val="380DF01EA17B404BA0728B7F7C465194"/>
          </w:placeholder>
          <w:showingPlcHdr/>
        </w:sdtPr>
        <w:sdtEndPr/>
        <w:sdtContent>
          <w:r w:rsidR="004C3E63" w:rsidRPr="00F17D4D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4475A724" w14:textId="77777777" w:rsidR="00A829BC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Is this a cooperative group project?</w:t>
      </w:r>
      <w:r w:rsidR="00F17D4D">
        <w:rPr>
          <w:rFonts w:ascii="Arial" w:hAnsi="Arial" w:cs="Arial"/>
          <w:sz w:val="28"/>
          <w:szCs w:val="28"/>
        </w:rPr>
        <w:t xml:space="preserve">  </w:t>
      </w:r>
      <w:sdt>
        <w:sdtPr>
          <w:rPr>
            <w:rFonts w:ascii="Arial" w:hAnsi="Arial" w:cs="Arial"/>
            <w:sz w:val="28"/>
            <w:szCs w:val="28"/>
          </w:rPr>
          <w:id w:val="42720954"/>
          <w:placeholder>
            <w:docPart w:val="982D28CA4EFC43458C7076D862E5275E"/>
          </w:placeholder>
          <w:showingPlcHdr/>
          <w:dropDownList>
            <w:listItem w:value="Choose an item."/>
            <w:listItem w:displayText="Yes " w:value="Yes "/>
            <w:listItem w:displayText="No" w:value="No"/>
          </w:dropDownList>
        </w:sdtPr>
        <w:sdtEndPr/>
        <w:sdtContent>
          <w:r w:rsidR="00F17D4D" w:rsidRPr="0029390E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7099DB4E" w14:textId="77777777" w:rsidR="00F17D4D" w:rsidRDefault="00A829B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If yes, list all participants in this project: (Also attach signed letter of participation from all organizations involved.)</w:t>
      </w:r>
    </w:p>
    <w:p w14:paraId="597F2743" w14:textId="77777777" w:rsidR="008711C8" w:rsidRDefault="004C3E63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sdt>
        <w:sdtPr>
          <w:rPr>
            <w:rFonts w:ascii="Arial" w:hAnsi="Arial" w:cs="Arial"/>
            <w:sz w:val="28"/>
            <w:szCs w:val="28"/>
            <w:bdr w:val="single" w:sz="4" w:space="0" w:color="auto"/>
          </w:rPr>
          <w:id w:val="-661698525"/>
          <w:placeholder>
            <w:docPart w:val="2CF16A49E72249029DE13B1AB9C51FDF"/>
          </w:placeholder>
          <w:showingPlcHdr/>
        </w:sdtPr>
        <w:sdtEndPr>
          <w:rPr>
            <w:bdr w:val="none" w:sz="0" w:space="0" w:color="auto"/>
          </w:rPr>
        </w:sdtEndPr>
        <w:sdtContent>
          <w:r w:rsidRPr="00F17D4D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7E120CC7" w14:textId="77777777" w:rsidR="00A829BC" w:rsidRPr="008711C8" w:rsidRDefault="00A32FC9" w:rsidP="00A829BC">
      <w:pPr>
        <w:rPr>
          <w:rFonts w:ascii="Arial" w:hAnsi="Arial" w:cs="Arial"/>
          <w:sz w:val="28"/>
          <w:szCs w:val="28"/>
        </w:rPr>
      </w:pPr>
      <w:r w:rsidRPr="0064276C">
        <w:rPr>
          <w:rFonts w:ascii="Arial" w:hAnsi="Arial" w:cs="Arial"/>
          <w:b/>
          <w:sz w:val="28"/>
          <w:szCs w:val="28"/>
          <w:u w:val="single"/>
        </w:rPr>
        <w:t>Project Description</w:t>
      </w:r>
      <w:r w:rsidR="008711C8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15812D86" w14:textId="77777777" w:rsidR="00A32FC9" w:rsidRDefault="00A32FC9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Give a general description of the project for which you are requesting funds:</w:t>
      </w:r>
    </w:p>
    <w:sdt>
      <w:sdtPr>
        <w:rPr>
          <w:rFonts w:ascii="Arial" w:hAnsi="Arial" w:cs="Arial"/>
          <w:sz w:val="28"/>
          <w:szCs w:val="28"/>
        </w:rPr>
        <w:id w:val="-463351094"/>
        <w:placeholder>
          <w:docPart w:val="3310B0AAB7B348AEBDD349AB5C4D2BAF"/>
        </w:placeholder>
        <w:showingPlcHdr/>
        <w:text/>
      </w:sdtPr>
      <w:sdtEndPr/>
      <w:sdtContent>
        <w:p w14:paraId="17BC31A4" w14:textId="77777777" w:rsidR="00F17D4D" w:rsidRDefault="009A6EDB" w:rsidP="00F17D4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sz w:val="28"/>
              <w:szCs w:val="28"/>
            </w:rPr>
          </w:pPr>
          <w:r w:rsidRPr="00242F03">
            <w:rPr>
              <w:rStyle w:val="PlaceholderText"/>
            </w:rPr>
            <w:t>Click or tap here to enter text.</w:t>
          </w:r>
        </w:p>
      </w:sdtContent>
    </w:sdt>
    <w:p w14:paraId="29C930C1" w14:textId="77777777" w:rsidR="0029390E" w:rsidRDefault="0029390E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26601D3A" w14:textId="77777777" w:rsidR="00FA02D7" w:rsidRDefault="00FA02D7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504E0DFD" w14:textId="77777777" w:rsidR="00A32FC9" w:rsidRDefault="000B6BAE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Explain the</w:t>
      </w:r>
      <w:r w:rsidR="00A32FC9">
        <w:rPr>
          <w:rFonts w:ascii="Arial" w:hAnsi="Arial" w:cs="Arial"/>
          <w:sz w:val="28"/>
          <w:szCs w:val="28"/>
        </w:rPr>
        <w:t xml:space="preserve"> benefit</w:t>
      </w:r>
      <w:r>
        <w:rPr>
          <w:rFonts w:ascii="Arial" w:hAnsi="Arial" w:cs="Arial"/>
          <w:sz w:val="28"/>
          <w:szCs w:val="28"/>
        </w:rPr>
        <w:t>s</w:t>
      </w:r>
      <w:r w:rsidR="00A32FC9">
        <w:rPr>
          <w:rFonts w:ascii="Arial" w:hAnsi="Arial" w:cs="Arial"/>
          <w:sz w:val="28"/>
          <w:szCs w:val="28"/>
        </w:rPr>
        <w:t xml:space="preserve"> and the anticipated economic impact of your project</w:t>
      </w:r>
      <w:r w:rsidR="00A32FC9" w:rsidRPr="008711C8">
        <w:rPr>
          <w:rFonts w:ascii="Arial" w:hAnsi="Arial" w:cs="Arial"/>
          <w:sz w:val="28"/>
          <w:szCs w:val="28"/>
        </w:rPr>
        <w:t>:</w:t>
      </w:r>
    </w:p>
    <w:sdt>
      <w:sdtPr>
        <w:rPr>
          <w:rFonts w:ascii="Arial" w:hAnsi="Arial" w:cs="Arial"/>
          <w:sz w:val="28"/>
          <w:szCs w:val="28"/>
        </w:rPr>
        <w:id w:val="-35893667"/>
        <w:placeholder>
          <w:docPart w:val="85C2BDF9F83D45FD81A8390AED15434A"/>
        </w:placeholder>
        <w:showingPlcHdr/>
        <w:text/>
      </w:sdtPr>
      <w:sdtEndPr/>
      <w:sdtContent>
        <w:p w14:paraId="5D7B8D88" w14:textId="77777777" w:rsidR="000B6BAE" w:rsidRDefault="0029390E" w:rsidP="00F17D4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sz w:val="28"/>
              <w:szCs w:val="28"/>
            </w:rPr>
          </w:pPr>
          <w:r w:rsidRPr="00242F03">
            <w:rPr>
              <w:rStyle w:val="PlaceholderText"/>
            </w:rPr>
            <w:t>Click or tap here to enter text.</w:t>
          </w:r>
        </w:p>
      </w:sdtContent>
    </w:sdt>
    <w:p w14:paraId="67F18673" w14:textId="77777777" w:rsidR="00F17D4D" w:rsidRDefault="00F17D4D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37BFE722" w14:textId="77777777" w:rsidR="00F17D4D" w:rsidRDefault="00F17D4D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5812D8C5" w14:textId="77777777" w:rsidR="00F17D4D" w:rsidRDefault="00F17D4D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6612DA1A" w14:textId="77777777" w:rsidR="00461D88" w:rsidRDefault="00461D88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7C45FDCB" w14:textId="77777777" w:rsidR="00A32FC9" w:rsidRDefault="00A32FC9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Explain how this project relates to tourism efforts:</w:t>
      </w:r>
    </w:p>
    <w:sdt>
      <w:sdtPr>
        <w:rPr>
          <w:rFonts w:ascii="Arial" w:hAnsi="Arial" w:cs="Arial"/>
          <w:b/>
          <w:sz w:val="28"/>
          <w:szCs w:val="28"/>
          <w:u w:val="single"/>
        </w:rPr>
        <w:id w:val="-217592365"/>
        <w:placeholder>
          <w:docPart w:val="62DD8D3365CE4B3596A1C64CEF7ECC3C"/>
        </w:placeholder>
        <w:showingPlcHdr/>
        <w:text/>
      </w:sdtPr>
      <w:sdtEndPr/>
      <w:sdtContent>
        <w:p w14:paraId="24265999" w14:textId="77777777" w:rsidR="00F17D4D" w:rsidRDefault="0029390E" w:rsidP="00F17D4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b/>
              <w:sz w:val="28"/>
              <w:szCs w:val="28"/>
              <w:u w:val="single"/>
            </w:rPr>
          </w:pPr>
          <w:r w:rsidRPr="00242F03">
            <w:rPr>
              <w:rStyle w:val="PlaceholderText"/>
            </w:rPr>
            <w:t>Click or tap here to enter text.</w:t>
          </w:r>
        </w:p>
      </w:sdtContent>
    </w:sdt>
    <w:p w14:paraId="6E47F801" w14:textId="77777777" w:rsidR="00F17D4D" w:rsidRDefault="00F17D4D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5A022BC2" w14:textId="77777777" w:rsidR="00F17D4D" w:rsidRDefault="00F17D4D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205592D0" w14:textId="77777777" w:rsidR="00461D88" w:rsidRDefault="00461D88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0DEDE72B" w14:textId="77777777" w:rsidR="00F17D4D" w:rsidRDefault="00F17D4D" w:rsidP="00F17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7ACA1989" w14:textId="77777777" w:rsidR="00A32FC9" w:rsidRDefault="00A32FC9" w:rsidP="00A829BC">
      <w:pPr>
        <w:rPr>
          <w:rFonts w:ascii="Arial" w:hAnsi="Arial" w:cs="Arial"/>
          <w:sz w:val="28"/>
          <w:szCs w:val="28"/>
          <w:u w:val="single"/>
        </w:rPr>
      </w:pPr>
      <w:r w:rsidRPr="0064276C">
        <w:rPr>
          <w:rFonts w:ascii="Arial" w:hAnsi="Arial" w:cs="Arial"/>
          <w:b/>
          <w:sz w:val="28"/>
          <w:szCs w:val="28"/>
          <w:u w:val="single"/>
        </w:rPr>
        <w:t>Specific Project Requests</w:t>
      </w:r>
      <w:r w:rsidR="0029390E" w:rsidRPr="0029390E">
        <w:rPr>
          <w:rFonts w:ascii="Arial" w:hAnsi="Arial" w:cs="Arial"/>
          <w:b/>
          <w:sz w:val="28"/>
          <w:szCs w:val="28"/>
        </w:rPr>
        <w:t xml:space="preserve"> </w:t>
      </w:r>
      <w:r w:rsidR="0029390E">
        <w:rPr>
          <w:rFonts w:ascii="Arial" w:hAnsi="Arial" w:cs="Arial"/>
          <w:b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sz w:val="28"/>
            <w:szCs w:val="28"/>
            <w:u w:val="single"/>
          </w:rPr>
          <w:id w:val="132145834"/>
          <w:placeholder>
            <w:docPart w:val="9B335947C55E43DCA2B6395F9824894E"/>
          </w:placeholder>
          <w:showingPlcHdr/>
          <w:dropDownList>
            <w:listItem w:value="Choose an item."/>
            <w:listItem w:displayText="Advertising" w:value="Advertising"/>
            <w:listItem w:displayText="Promotion" w:value="Promotion"/>
            <w:listItem w:displayText="Education" w:value="Education"/>
          </w:dropDownList>
        </w:sdtPr>
        <w:sdtEndPr/>
        <w:sdtContent>
          <w:r w:rsidR="0029390E" w:rsidRPr="0029390E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36429076" w14:textId="77777777" w:rsidR="00A32FC9" w:rsidRDefault="00A32FC9" w:rsidP="0029390E">
      <w:pPr>
        <w:rPr>
          <w:rFonts w:ascii="Arial" w:hAnsi="Arial" w:cs="Arial"/>
          <w:sz w:val="28"/>
          <w:szCs w:val="28"/>
        </w:rPr>
      </w:pPr>
      <w:r w:rsidRPr="000B6BAE">
        <w:rPr>
          <w:rFonts w:ascii="Arial" w:hAnsi="Arial" w:cs="Arial"/>
          <w:sz w:val="28"/>
          <w:szCs w:val="28"/>
          <w:u w:val="single"/>
        </w:rPr>
        <w:t>Advertising Applications</w:t>
      </w:r>
      <w:proofErr w:type="gramStart"/>
      <w:r w:rsidRPr="00A32FC9">
        <w:rPr>
          <w:rFonts w:ascii="Arial" w:hAnsi="Arial" w:cs="Arial"/>
          <w:sz w:val="28"/>
          <w:szCs w:val="28"/>
        </w:rPr>
        <w:t>:</w:t>
      </w:r>
      <w:r w:rsidR="0029390E">
        <w:rPr>
          <w:rFonts w:ascii="Arial" w:hAnsi="Arial" w:cs="Arial"/>
          <w:sz w:val="28"/>
          <w:szCs w:val="28"/>
        </w:rPr>
        <w:t xml:space="preserve"> </w:t>
      </w:r>
      <w:r w:rsidR="00461D88">
        <w:rPr>
          <w:rFonts w:ascii="Arial" w:hAnsi="Arial" w:cs="Arial"/>
          <w:sz w:val="28"/>
          <w:szCs w:val="28"/>
        </w:rPr>
        <w:tab/>
      </w:r>
      <w:r w:rsidRPr="00A32FC9">
        <w:rPr>
          <w:rFonts w:ascii="Arial" w:hAnsi="Arial" w:cs="Arial"/>
          <w:sz w:val="28"/>
          <w:szCs w:val="28"/>
        </w:rPr>
        <w:t>Describe</w:t>
      </w:r>
      <w:proofErr w:type="gramEnd"/>
      <w:r w:rsidRPr="00A32FC9">
        <w:rPr>
          <w:rFonts w:ascii="Arial" w:hAnsi="Arial" w:cs="Arial"/>
          <w:sz w:val="28"/>
          <w:szCs w:val="28"/>
        </w:rPr>
        <w:t xml:space="preserve"> advertisement and attach a sketch or copy of the ad</w:t>
      </w:r>
      <w:r w:rsidR="0029390E">
        <w:rPr>
          <w:rFonts w:ascii="Arial" w:hAnsi="Arial" w:cs="Arial"/>
          <w:sz w:val="28"/>
          <w:szCs w:val="28"/>
        </w:rPr>
        <w:t xml:space="preserve"> and d</w:t>
      </w:r>
      <w:r w:rsidRPr="00A32FC9">
        <w:rPr>
          <w:rFonts w:ascii="Arial" w:hAnsi="Arial" w:cs="Arial"/>
          <w:sz w:val="28"/>
          <w:szCs w:val="28"/>
        </w:rPr>
        <w:t>escribe when and where ads will be placed.</w:t>
      </w:r>
    </w:p>
    <w:p w14:paraId="32ACC3BA" w14:textId="77777777" w:rsidR="00A32FC9" w:rsidRDefault="00A32FC9" w:rsidP="00A829BC">
      <w:pPr>
        <w:rPr>
          <w:rFonts w:ascii="Arial" w:hAnsi="Arial" w:cs="Arial"/>
          <w:sz w:val="28"/>
          <w:szCs w:val="28"/>
        </w:rPr>
      </w:pPr>
      <w:r w:rsidRPr="000B6BAE">
        <w:rPr>
          <w:rFonts w:ascii="Arial" w:hAnsi="Arial" w:cs="Arial"/>
          <w:sz w:val="28"/>
          <w:szCs w:val="28"/>
          <w:u w:val="single"/>
        </w:rPr>
        <w:t>Promotion Applicat</w:t>
      </w:r>
      <w:r w:rsidR="000B6BAE">
        <w:rPr>
          <w:rFonts w:ascii="Arial" w:hAnsi="Arial" w:cs="Arial"/>
          <w:sz w:val="28"/>
          <w:szCs w:val="28"/>
          <w:u w:val="single"/>
        </w:rPr>
        <w:t>i</w:t>
      </w:r>
      <w:r w:rsidRPr="000B6BAE">
        <w:rPr>
          <w:rFonts w:ascii="Arial" w:hAnsi="Arial" w:cs="Arial"/>
          <w:sz w:val="28"/>
          <w:szCs w:val="28"/>
          <w:u w:val="single"/>
        </w:rPr>
        <w:t>ons</w:t>
      </w:r>
      <w:proofErr w:type="gramStart"/>
      <w:r>
        <w:rPr>
          <w:rFonts w:ascii="Arial" w:hAnsi="Arial" w:cs="Arial"/>
          <w:sz w:val="28"/>
          <w:szCs w:val="28"/>
        </w:rPr>
        <w:t xml:space="preserve">:  </w:t>
      </w:r>
      <w:r w:rsidR="00461D88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>Describe the promotional piece and attach a sketch of the design</w:t>
      </w:r>
      <w:r w:rsidR="0029390E">
        <w:rPr>
          <w:rFonts w:ascii="Arial" w:hAnsi="Arial" w:cs="Arial"/>
          <w:sz w:val="28"/>
          <w:szCs w:val="28"/>
        </w:rPr>
        <w:t xml:space="preserve"> and d</w:t>
      </w:r>
      <w:r>
        <w:rPr>
          <w:rFonts w:ascii="Arial" w:hAnsi="Arial" w:cs="Arial"/>
          <w:sz w:val="28"/>
          <w:szCs w:val="28"/>
        </w:rPr>
        <w:t>escribe how the project will be distributed.</w:t>
      </w:r>
    </w:p>
    <w:p w14:paraId="28DD8DA4" w14:textId="77777777" w:rsidR="00A32FC9" w:rsidRDefault="00A32FC9" w:rsidP="00A829BC">
      <w:pPr>
        <w:rPr>
          <w:rFonts w:ascii="Arial" w:hAnsi="Arial" w:cs="Arial"/>
          <w:sz w:val="28"/>
          <w:szCs w:val="28"/>
        </w:rPr>
      </w:pPr>
      <w:r w:rsidRPr="000B6BAE">
        <w:rPr>
          <w:rFonts w:ascii="Arial" w:hAnsi="Arial" w:cs="Arial"/>
          <w:sz w:val="28"/>
          <w:szCs w:val="28"/>
          <w:u w:val="single"/>
        </w:rPr>
        <w:t>Education Applications</w:t>
      </w:r>
      <w:proofErr w:type="gramStart"/>
      <w:r>
        <w:rPr>
          <w:rFonts w:ascii="Arial" w:hAnsi="Arial" w:cs="Arial"/>
          <w:sz w:val="28"/>
          <w:szCs w:val="28"/>
        </w:rPr>
        <w:t xml:space="preserve">: </w:t>
      </w:r>
      <w:r w:rsidR="00461D88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Describe</w:t>
      </w:r>
      <w:proofErr w:type="gramEnd"/>
      <w:r>
        <w:rPr>
          <w:rFonts w:ascii="Arial" w:hAnsi="Arial" w:cs="Arial"/>
          <w:sz w:val="28"/>
          <w:szCs w:val="28"/>
        </w:rPr>
        <w:t xml:space="preserve"> the educational program</w:t>
      </w:r>
      <w:r w:rsidR="00461D88">
        <w:rPr>
          <w:rFonts w:ascii="Arial" w:hAnsi="Arial" w:cs="Arial"/>
          <w:sz w:val="28"/>
          <w:szCs w:val="28"/>
        </w:rPr>
        <w:t xml:space="preserve"> and d</w:t>
      </w:r>
      <w:r w:rsidR="00C97F9C">
        <w:rPr>
          <w:rFonts w:ascii="Arial" w:hAnsi="Arial" w:cs="Arial"/>
          <w:sz w:val="28"/>
          <w:szCs w:val="28"/>
        </w:rPr>
        <w:t xml:space="preserve">escribe how the program </w:t>
      </w:r>
      <w:r>
        <w:rPr>
          <w:rFonts w:ascii="Arial" w:hAnsi="Arial" w:cs="Arial"/>
          <w:sz w:val="28"/>
          <w:szCs w:val="28"/>
        </w:rPr>
        <w:t>will be promoted.</w:t>
      </w:r>
    </w:p>
    <w:sdt>
      <w:sdtPr>
        <w:rPr>
          <w:rFonts w:ascii="Arial" w:hAnsi="Arial" w:cs="Arial"/>
          <w:b/>
          <w:sz w:val="28"/>
          <w:szCs w:val="28"/>
          <w:u w:val="single"/>
        </w:rPr>
        <w:id w:val="-96410769"/>
        <w:placeholder>
          <w:docPart w:val="115DB1CA5AD844E28E585D6634467E15"/>
        </w:placeholder>
        <w:showingPlcHdr/>
        <w:text/>
      </w:sdtPr>
      <w:sdtEndPr/>
      <w:sdtContent>
        <w:p w14:paraId="568F829A" w14:textId="77777777" w:rsidR="0004778B" w:rsidRDefault="0029390E" w:rsidP="0029390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b/>
              <w:sz w:val="28"/>
              <w:szCs w:val="28"/>
              <w:u w:val="single"/>
            </w:rPr>
          </w:pPr>
          <w:r w:rsidRPr="00242F03">
            <w:rPr>
              <w:rStyle w:val="PlaceholderText"/>
            </w:rPr>
            <w:t>Click or tap here to enter text.</w:t>
          </w:r>
        </w:p>
      </w:sdtContent>
    </w:sdt>
    <w:p w14:paraId="5A92265C" w14:textId="77777777" w:rsidR="0029390E" w:rsidRDefault="0029390E" w:rsidP="00293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33D67E26" w14:textId="77777777" w:rsidR="00B84EB7" w:rsidRDefault="00B84EB7" w:rsidP="00293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46B252C4" w14:textId="77777777" w:rsidR="00FA02D7" w:rsidRDefault="00FA02D7" w:rsidP="00293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421E16AC" w14:textId="77777777" w:rsidR="0019094F" w:rsidRDefault="0019094F" w:rsidP="00293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1758ACCA" w14:textId="77777777" w:rsidR="00AD0BE3" w:rsidRPr="0064276C" w:rsidRDefault="00EB1D0F" w:rsidP="00A829BC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Budget and Amount Requested</w:t>
      </w:r>
      <w:r w:rsidR="00EA6961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3FE96EDD" w14:textId="77777777" w:rsidR="00A32FC9" w:rsidRPr="00AD0BE3" w:rsidRDefault="00AD0BE3" w:rsidP="00A829BC">
      <w:pPr>
        <w:rPr>
          <w:rFonts w:ascii="Arial" w:hAnsi="Arial" w:cs="Arial"/>
          <w:sz w:val="28"/>
          <w:szCs w:val="28"/>
        </w:rPr>
      </w:pPr>
      <w:r w:rsidRPr="00AD0BE3">
        <w:rPr>
          <w:rFonts w:ascii="Arial" w:hAnsi="Arial" w:cs="Arial"/>
          <w:sz w:val="28"/>
          <w:szCs w:val="28"/>
        </w:rPr>
        <w:t>Provide as much detail as possible. Official vendor(s) quote(s) required.</w:t>
      </w:r>
    </w:p>
    <w:p w14:paraId="794EF7F0" w14:textId="77777777" w:rsidR="00461D88" w:rsidRDefault="00A32FC9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Grant Amount Requested:</w:t>
      </w:r>
      <w:r w:rsidR="00647DE0">
        <w:rPr>
          <w:rFonts w:ascii="Arial" w:hAnsi="Arial" w:cs="Arial"/>
          <w:sz w:val="28"/>
          <w:szCs w:val="28"/>
        </w:rPr>
        <w:tab/>
      </w:r>
      <w:r w:rsidR="00647DE0"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964654813"/>
          <w:placeholder>
            <w:docPart w:val="83398AD1D1B94C4AB18CF3CDC9B7C359"/>
          </w:placeholder>
          <w:showingPlcHdr/>
        </w:sdtPr>
        <w:sdtEndPr/>
        <w:sdtContent>
          <w:r w:rsidR="00647DE0" w:rsidRPr="0029390E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  <w:r w:rsidR="0029390E">
        <w:rPr>
          <w:rFonts w:ascii="Arial" w:hAnsi="Arial" w:cs="Arial"/>
          <w:sz w:val="28"/>
          <w:szCs w:val="28"/>
        </w:rPr>
        <w:tab/>
      </w:r>
    </w:p>
    <w:p w14:paraId="658AA25A" w14:textId="77777777" w:rsidR="00A32FC9" w:rsidRDefault="00AD0BE3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Total Estimated Project Expense: </w:t>
      </w:r>
      <w:r w:rsidR="00647DE0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71633154"/>
          <w:placeholder>
            <w:docPart w:val="7A92AFDEF6474588823AE3B4B18A6131"/>
          </w:placeholder>
          <w:showingPlcHdr/>
        </w:sdtPr>
        <w:sdtEndPr/>
        <w:sdtContent>
          <w:r w:rsidR="00647DE0" w:rsidRPr="0029390E">
            <w:rPr>
              <w:rStyle w:val="PlaceholderText"/>
              <w:bdr w:val="single" w:sz="4" w:space="0" w:color="auto"/>
            </w:rPr>
            <w:t>Click or tap here to enter text.</w:t>
          </w:r>
        </w:sdtContent>
      </w:sdt>
    </w:p>
    <w:p w14:paraId="128353C1" w14:textId="77777777" w:rsidR="00AD0BE3" w:rsidRDefault="00AD0BE3" w:rsidP="00461D8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Expense Detail:</w:t>
      </w:r>
      <w:r w:rsidR="00647DE0">
        <w:rPr>
          <w:rFonts w:ascii="Arial" w:hAnsi="Arial" w:cs="Arial"/>
          <w:sz w:val="28"/>
          <w:szCs w:val="28"/>
        </w:rPr>
        <w:t xml:space="preserve"> </w:t>
      </w:r>
    </w:p>
    <w:p w14:paraId="5330CCA8" w14:textId="77777777" w:rsidR="00461D88" w:rsidRDefault="00461D88" w:rsidP="00461D88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913"/>
        <w:gridCol w:w="2112"/>
      </w:tblGrid>
      <w:tr w:rsidR="00AD0BE3" w14:paraId="0A5155DE" w14:textId="77777777" w:rsidTr="00647DE0">
        <w:tc>
          <w:tcPr>
            <w:tcW w:w="4158" w:type="dxa"/>
          </w:tcPr>
          <w:p w14:paraId="1228360E" w14:textId="77777777" w:rsidR="00AD0BE3" w:rsidRDefault="00AD0BE3" w:rsidP="00A829B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Vendor</w:t>
            </w:r>
          </w:p>
        </w:tc>
        <w:tc>
          <w:tcPr>
            <w:tcW w:w="5104" w:type="dxa"/>
          </w:tcPr>
          <w:p w14:paraId="2BAE7594" w14:textId="77777777" w:rsidR="00AD0BE3" w:rsidRDefault="00AD0BE3" w:rsidP="00A829B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Item</w:t>
            </w:r>
          </w:p>
        </w:tc>
        <w:tc>
          <w:tcPr>
            <w:tcW w:w="2610" w:type="dxa"/>
          </w:tcPr>
          <w:p w14:paraId="5EE174F9" w14:textId="77777777" w:rsidR="00AD0BE3" w:rsidRDefault="00AD0BE3" w:rsidP="00A829B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Cost</w:t>
            </w:r>
          </w:p>
        </w:tc>
      </w:tr>
      <w:tr w:rsidR="00AD0BE3" w14:paraId="10AE7AD9" w14:textId="77777777" w:rsidTr="00647DE0">
        <w:sdt>
          <w:sdtPr>
            <w:rPr>
              <w:rFonts w:ascii="Arial" w:hAnsi="Arial" w:cs="Arial"/>
              <w:sz w:val="28"/>
              <w:szCs w:val="28"/>
            </w:rPr>
            <w:id w:val="2141223594"/>
            <w:placeholder>
              <w:docPart w:val="F1DC147F182A437C9FA004269AD6714E"/>
            </w:placeholder>
            <w:showingPlcHdr/>
          </w:sdtPr>
          <w:sdtEndPr/>
          <w:sdtContent>
            <w:tc>
              <w:tcPr>
                <w:tcW w:w="4158" w:type="dxa"/>
              </w:tcPr>
              <w:p w14:paraId="6D57DE38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104" w:type="dxa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641999174"/>
              <w:placeholder>
                <w:docPart w:val="D46F0297C3144DFAA7B6EDB8A7893AAA"/>
              </w:placeholder>
              <w:showingPlcHdr/>
            </w:sdtPr>
            <w:sdtEndPr/>
            <w:sdtContent>
              <w:p w14:paraId="5EF4E980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4AEC7B6" w14:textId="77777777" w:rsidR="000B6BAE" w:rsidRDefault="000B6BAE" w:rsidP="00A829BC">
            <w:pPr>
              <w:rPr>
                <w:rFonts w:ascii="Arial" w:hAnsi="Arial" w:cs="Arial"/>
                <w:sz w:val="28"/>
                <w:szCs w:val="28"/>
              </w:rPr>
            </w:pPr>
          </w:p>
        </w:tc>
        <w:sdt>
          <w:sdtPr>
            <w:rPr>
              <w:rFonts w:ascii="Arial" w:hAnsi="Arial" w:cs="Arial"/>
              <w:sz w:val="28"/>
              <w:szCs w:val="28"/>
            </w:rPr>
            <w:id w:val="1226100240"/>
            <w:placeholder>
              <w:docPart w:val="46AC66D0F25C4056A96315A3DF207B32"/>
            </w:placeholder>
            <w:showingPlcHdr/>
          </w:sdtPr>
          <w:sdtEndPr/>
          <w:sdtContent>
            <w:tc>
              <w:tcPr>
                <w:tcW w:w="2610" w:type="dxa"/>
              </w:tcPr>
              <w:p w14:paraId="703086C1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D0BE3" w14:paraId="3B3D60A8" w14:textId="77777777" w:rsidTr="00647DE0">
        <w:sdt>
          <w:sdtPr>
            <w:rPr>
              <w:rFonts w:ascii="Arial" w:hAnsi="Arial" w:cs="Arial"/>
              <w:sz w:val="28"/>
              <w:szCs w:val="28"/>
            </w:rPr>
            <w:id w:val="66008920"/>
            <w:placeholder>
              <w:docPart w:val="BFDCC7370BD54F9E95810A24D540CFD0"/>
            </w:placeholder>
            <w:showingPlcHdr/>
          </w:sdtPr>
          <w:sdtEndPr/>
          <w:sdtContent>
            <w:tc>
              <w:tcPr>
                <w:tcW w:w="4158" w:type="dxa"/>
              </w:tcPr>
              <w:p w14:paraId="10AB9D7E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104" w:type="dxa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778992542"/>
              <w:placeholder>
                <w:docPart w:val="9535C5CF87994E1087DBA84DC39C0622"/>
              </w:placeholder>
              <w:showingPlcHdr/>
            </w:sdtPr>
            <w:sdtEndPr/>
            <w:sdtContent>
              <w:p w14:paraId="22C5A944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3FB5BEA" w14:textId="77777777" w:rsidR="000B6BAE" w:rsidRDefault="000B6BAE" w:rsidP="00A829BC">
            <w:pPr>
              <w:rPr>
                <w:rFonts w:ascii="Arial" w:hAnsi="Arial" w:cs="Arial"/>
                <w:sz w:val="28"/>
                <w:szCs w:val="28"/>
              </w:rPr>
            </w:pPr>
          </w:p>
        </w:tc>
        <w:sdt>
          <w:sdtPr>
            <w:rPr>
              <w:rFonts w:ascii="Arial" w:hAnsi="Arial" w:cs="Arial"/>
              <w:sz w:val="28"/>
              <w:szCs w:val="28"/>
            </w:rPr>
            <w:id w:val="569464949"/>
            <w:placeholder>
              <w:docPart w:val="8CD9F63BA6A44B80817AC431F7C297DD"/>
            </w:placeholder>
            <w:showingPlcHdr/>
          </w:sdtPr>
          <w:sdtEndPr/>
          <w:sdtContent>
            <w:tc>
              <w:tcPr>
                <w:tcW w:w="2610" w:type="dxa"/>
              </w:tcPr>
              <w:p w14:paraId="2D01DB0E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D0BE3" w14:paraId="4B713EF4" w14:textId="77777777" w:rsidTr="00647DE0">
        <w:sdt>
          <w:sdtPr>
            <w:rPr>
              <w:rFonts w:ascii="Arial" w:hAnsi="Arial" w:cs="Arial"/>
              <w:sz w:val="28"/>
              <w:szCs w:val="28"/>
            </w:rPr>
            <w:id w:val="1060059851"/>
            <w:placeholder>
              <w:docPart w:val="7904E564445A41989909C6997451C4FD"/>
            </w:placeholder>
            <w:showingPlcHdr/>
          </w:sdtPr>
          <w:sdtEndPr/>
          <w:sdtContent>
            <w:tc>
              <w:tcPr>
                <w:tcW w:w="4158" w:type="dxa"/>
              </w:tcPr>
              <w:p w14:paraId="3CB1EC31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104" w:type="dxa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910609209"/>
              <w:placeholder>
                <w:docPart w:val="C26CE367DC884921A6260A1796DE741E"/>
              </w:placeholder>
              <w:showingPlcHdr/>
            </w:sdtPr>
            <w:sdtEndPr/>
            <w:sdtContent>
              <w:p w14:paraId="10BEE181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DDD334" w14:textId="77777777" w:rsidR="000B6BAE" w:rsidRDefault="000B6BAE" w:rsidP="00A829BC">
            <w:pPr>
              <w:rPr>
                <w:rFonts w:ascii="Arial" w:hAnsi="Arial" w:cs="Arial"/>
                <w:sz w:val="28"/>
                <w:szCs w:val="28"/>
              </w:rPr>
            </w:pPr>
          </w:p>
        </w:tc>
        <w:sdt>
          <w:sdtPr>
            <w:rPr>
              <w:rFonts w:ascii="Arial" w:hAnsi="Arial" w:cs="Arial"/>
              <w:sz w:val="28"/>
              <w:szCs w:val="28"/>
            </w:rPr>
            <w:id w:val="1637134372"/>
            <w:placeholder>
              <w:docPart w:val="E7109D6287E94A929294331291EFAE14"/>
            </w:placeholder>
            <w:showingPlcHdr/>
          </w:sdtPr>
          <w:sdtEndPr/>
          <w:sdtContent>
            <w:tc>
              <w:tcPr>
                <w:tcW w:w="2610" w:type="dxa"/>
              </w:tcPr>
              <w:p w14:paraId="29FC345B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D0BE3" w14:paraId="1DDE0D31" w14:textId="77777777" w:rsidTr="00647DE0">
        <w:sdt>
          <w:sdtPr>
            <w:rPr>
              <w:rFonts w:ascii="Arial" w:hAnsi="Arial" w:cs="Arial"/>
              <w:sz w:val="28"/>
              <w:szCs w:val="28"/>
            </w:rPr>
            <w:id w:val="548345637"/>
            <w:placeholder>
              <w:docPart w:val="9EA80015CF244E2F854A120B503FD7A3"/>
            </w:placeholder>
            <w:showingPlcHdr/>
          </w:sdtPr>
          <w:sdtEndPr/>
          <w:sdtContent>
            <w:tc>
              <w:tcPr>
                <w:tcW w:w="4158" w:type="dxa"/>
              </w:tcPr>
              <w:p w14:paraId="528903CF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104" w:type="dxa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315539574"/>
              <w:placeholder>
                <w:docPart w:val="5ED2371B5560495C8EF34932660AC22C"/>
              </w:placeholder>
              <w:showingPlcHdr/>
            </w:sdtPr>
            <w:sdtEndPr/>
            <w:sdtContent>
              <w:p w14:paraId="6D640EFD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29FE43E" w14:textId="77777777" w:rsidR="000B6BAE" w:rsidRDefault="000B6BAE" w:rsidP="00A829BC">
            <w:pPr>
              <w:rPr>
                <w:rFonts w:ascii="Arial" w:hAnsi="Arial" w:cs="Arial"/>
                <w:sz w:val="28"/>
                <w:szCs w:val="28"/>
              </w:rPr>
            </w:pPr>
          </w:p>
        </w:tc>
        <w:sdt>
          <w:sdtPr>
            <w:rPr>
              <w:rFonts w:ascii="Arial" w:hAnsi="Arial" w:cs="Arial"/>
              <w:sz w:val="28"/>
              <w:szCs w:val="28"/>
            </w:rPr>
            <w:id w:val="-2114504602"/>
            <w:placeholder>
              <w:docPart w:val="5C6332113B224ACD8FD3DB691E3FB4D6"/>
            </w:placeholder>
            <w:showingPlcHdr/>
          </w:sdtPr>
          <w:sdtEndPr/>
          <w:sdtContent>
            <w:tc>
              <w:tcPr>
                <w:tcW w:w="2610" w:type="dxa"/>
              </w:tcPr>
              <w:p w14:paraId="3B03DA64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D0BE3" w14:paraId="7CE6A715" w14:textId="77777777" w:rsidTr="00647DE0">
        <w:sdt>
          <w:sdtPr>
            <w:rPr>
              <w:rFonts w:ascii="Arial" w:hAnsi="Arial" w:cs="Arial"/>
              <w:sz w:val="28"/>
              <w:szCs w:val="28"/>
            </w:rPr>
            <w:id w:val="410117541"/>
            <w:placeholder>
              <w:docPart w:val="0BDD630A4C5C45BF97033E77CF7CB1EF"/>
            </w:placeholder>
            <w:showingPlcHdr/>
          </w:sdtPr>
          <w:sdtEndPr/>
          <w:sdtContent>
            <w:tc>
              <w:tcPr>
                <w:tcW w:w="4158" w:type="dxa"/>
              </w:tcPr>
              <w:p w14:paraId="6AACC2A0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104" w:type="dxa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426612235"/>
              <w:placeholder>
                <w:docPart w:val="B33AE0D97111454AAD6E70A7F4D21A4C"/>
              </w:placeholder>
              <w:showingPlcHdr/>
            </w:sdtPr>
            <w:sdtEndPr/>
            <w:sdtContent>
              <w:p w14:paraId="00B36C50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E4EFA06" w14:textId="77777777" w:rsidR="000B6BAE" w:rsidRDefault="000B6BAE" w:rsidP="00A829BC">
            <w:pPr>
              <w:rPr>
                <w:rFonts w:ascii="Arial" w:hAnsi="Arial" w:cs="Arial"/>
                <w:sz w:val="28"/>
                <w:szCs w:val="28"/>
              </w:rPr>
            </w:pPr>
          </w:p>
        </w:tc>
        <w:sdt>
          <w:sdtPr>
            <w:rPr>
              <w:rFonts w:ascii="Arial" w:hAnsi="Arial" w:cs="Arial"/>
              <w:sz w:val="28"/>
              <w:szCs w:val="28"/>
            </w:rPr>
            <w:id w:val="-233009092"/>
            <w:placeholder>
              <w:docPart w:val="0EDCE0653A894AF9ADD6CD91977A244F"/>
            </w:placeholder>
            <w:showingPlcHdr/>
          </w:sdtPr>
          <w:sdtEndPr/>
          <w:sdtContent>
            <w:tc>
              <w:tcPr>
                <w:tcW w:w="2610" w:type="dxa"/>
              </w:tcPr>
              <w:p w14:paraId="36DAA487" w14:textId="77777777" w:rsidR="00AD0BE3" w:rsidRDefault="00647DE0" w:rsidP="00A829B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1C32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7A4BAE1" w14:textId="77777777" w:rsidR="00AD0BE3" w:rsidRPr="00A32FC9" w:rsidRDefault="00AD0BE3" w:rsidP="00A829BC">
      <w:pPr>
        <w:rPr>
          <w:rFonts w:ascii="Arial" w:hAnsi="Arial" w:cs="Arial"/>
          <w:sz w:val="28"/>
          <w:szCs w:val="28"/>
        </w:rPr>
      </w:pPr>
    </w:p>
    <w:p w14:paraId="45A21318" w14:textId="77777777" w:rsidR="00A32FC9" w:rsidRPr="00AD0BE3" w:rsidRDefault="002F406A" w:rsidP="00A829BC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JCATA/</w:t>
      </w:r>
      <w:proofErr w:type="gramStart"/>
      <w:r>
        <w:rPr>
          <w:rFonts w:ascii="Arial" w:hAnsi="Arial" w:cs="Arial"/>
          <w:b/>
          <w:sz w:val="28"/>
          <w:szCs w:val="28"/>
          <w:u w:val="single"/>
        </w:rPr>
        <w:t>Tourism</w:t>
      </w:r>
      <w:r w:rsidR="00AD0BE3" w:rsidRPr="0064276C">
        <w:rPr>
          <w:rFonts w:ascii="Arial" w:hAnsi="Arial" w:cs="Arial"/>
          <w:b/>
          <w:sz w:val="28"/>
          <w:szCs w:val="28"/>
          <w:u w:val="single"/>
        </w:rPr>
        <w:t xml:space="preserve">  Involvement</w:t>
      </w:r>
      <w:proofErr w:type="gramEnd"/>
      <w:r w:rsidR="00EA6961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75C352E3" w14:textId="77777777" w:rsidR="00AD0BE3" w:rsidRDefault="00647DE0" w:rsidP="00AD0B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 you contribute </w:t>
      </w:r>
      <w:r w:rsidR="0029390E">
        <w:rPr>
          <w:rFonts w:ascii="Arial" w:hAnsi="Arial" w:cs="Arial"/>
          <w:sz w:val="28"/>
          <w:szCs w:val="28"/>
        </w:rPr>
        <w:t xml:space="preserve">financially </w:t>
      </w:r>
      <w:r>
        <w:rPr>
          <w:rFonts w:ascii="Arial" w:hAnsi="Arial" w:cs="Arial"/>
          <w:sz w:val="28"/>
          <w:szCs w:val="28"/>
        </w:rPr>
        <w:t xml:space="preserve">to the </w:t>
      </w:r>
      <w:r w:rsidR="00AD0BE3">
        <w:rPr>
          <w:rFonts w:ascii="Arial" w:hAnsi="Arial" w:cs="Arial"/>
          <w:sz w:val="28"/>
          <w:szCs w:val="28"/>
        </w:rPr>
        <w:t xml:space="preserve">Jackson County Area Tourism </w:t>
      </w:r>
      <w:r w:rsidR="008711C8">
        <w:rPr>
          <w:rFonts w:ascii="Arial" w:hAnsi="Arial" w:cs="Arial"/>
          <w:sz w:val="28"/>
          <w:szCs w:val="28"/>
        </w:rPr>
        <w:t>Association</w:t>
      </w:r>
      <w:r w:rsidR="004C393A">
        <w:rPr>
          <w:rFonts w:ascii="Arial" w:hAnsi="Arial" w:cs="Arial"/>
          <w:sz w:val="28"/>
          <w:szCs w:val="28"/>
        </w:rPr>
        <w:t xml:space="preserve"> Mini-Grant Program</w:t>
      </w:r>
      <w:r w:rsidR="00D36884">
        <w:rPr>
          <w:rFonts w:ascii="Arial" w:hAnsi="Arial" w:cs="Arial"/>
          <w:sz w:val="28"/>
          <w:szCs w:val="28"/>
        </w:rPr>
        <w:t xml:space="preserve"> (including paying dues)</w:t>
      </w:r>
      <w:r w:rsidR="008711C8">
        <w:rPr>
          <w:rFonts w:ascii="Arial" w:hAnsi="Arial" w:cs="Arial"/>
          <w:sz w:val="28"/>
          <w:szCs w:val="28"/>
        </w:rPr>
        <w:t>?</w:t>
      </w:r>
      <w:r w:rsidR="00C71FD0">
        <w:rPr>
          <w:rFonts w:ascii="Arial" w:hAnsi="Arial" w:cs="Arial"/>
          <w:sz w:val="28"/>
          <w:szCs w:val="28"/>
        </w:rPr>
        <w:t xml:space="preserve">  </w:t>
      </w:r>
      <w:sdt>
        <w:sdtPr>
          <w:rPr>
            <w:rFonts w:ascii="Arial" w:hAnsi="Arial" w:cs="Arial"/>
            <w:sz w:val="28"/>
            <w:szCs w:val="28"/>
          </w:rPr>
          <w:id w:val="-653610892"/>
          <w:placeholder>
            <w:docPart w:val="9E025F935881473F83D824EAA0A80C0A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C71FD0" w:rsidRPr="00C71FD0">
            <w:rPr>
              <w:rStyle w:val="PlaceholderText"/>
              <w:bdr w:val="single" w:sz="4" w:space="0" w:color="auto"/>
            </w:rPr>
            <w:t>Choose an item.</w:t>
          </w:r>
        </w:sdtContent>
      </w:sdt>
    </w:p>
    <w:p w14:paraId="614FC021" w14:textId="77777777" w:rsidR="00AD0BE3" w:rsidRDefault="00AD0BE3" w:rsidP="00AD0B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Describe your organization’s involvement in local tourism in the last year.  Examples can include </w:t>
      </w:r>
      <w:r w:rsidR="00AD55ED">
        <w:rPr>
          <w:rFonts w:ascii="Arial" w:hAnsi="Arial" w:cs="Arial"/>
          <w:sz w:val="28"/>
          <w:szCs w:val="28"/>
        </w:rPr>
        <w:t xml:space="preserve">membership, </w:t>
      </w:r>
      <w:r>
        <w:rPr>
          <w:rFonts w:ascii="Arial" w:hAnsi="Arial" w:cs="Arial"/>
          <w:sz w:val="28"/>
          <w:szCs w:val="28"/>
        </w:rPr>
        <w:t xml:space="preserve">attendance, involvement, and participation in the JCATA, </w:t>
      </w:r>
      <w:proofErr w:type="spellStart"/>
      <w:r w:rsidR="0019094F">
        <w:rPr>
          <w:rFonts w:ascii="Arial" w:hAnsi="Arial" w:cs="Arial"/>
          <w:sz w:val="28"/>
          <w:szCs w:val="28"/>
        </w:rPr>
        <w:t>ITip</w:t>
      </w:r>
      <w:proofErr w:type="spellEnd"/>
      <w:r w:rsidR="0019094F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and/or Travel Iowa (Iowa Economic Development Authority</w:t>
      </w:r>
      <w:r w:rsidR="00AD55ED">
        <w:rPr>
          <w:rFonts w:ascii="Arial" w:hAnsi="Arial" w:cs="Arial"/>
          <w:sz w:val="28"/>
          <w:szCs w:val="28"/>
        </w:rPr>
        <w:t>):</w:t>
      </w:r>
    </w:p>
    <w:p w14:paraId="4B8AA0F5" w14:textId="77777777" w:rsidR="00AD55ED" w:rsidRDefault="00974D70" w:rsidP="00AD0BE3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1305314754"/>
          <w:placeholder>
            <w:docPart w:val="9B43DE089B3D4E0AB23A8E56CD5EF83A"/>
          </w:placeholder>
          <w:showingPlcHdr/>
          <w:dropDownList>
            <w:listItem w:value="Choose an item.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 w:rsidR="000C5AA5" w:rsidRPr="00C71FD0">
            <w:rPr>
              <w:rStyle w:val="PlaceholderText"/>
              <w:bdr w:val="single" w:sz="4" w:space="0" w:color="auto"/>
            </w:rPr>
            <w:t>Choose an item.</w:t>
          </w:r>
        </w:sdtContent>
      </w:sdt>
      <w:r w:rsidR="00C71FD0">
        <w:rPr>
          <w:rFonts w:ascii="Arial" w:hAnsi="Arial" w:cs="Arial"/>
          <w:sz w:val="28"/>
          <w:szCs w:val="28"/>
        </w:rPr>
        <w:t xml:space="preserve">    N</w:t>
      </w:r>
      <w:r w:rsidR="004C393A">
        <w:rPr>
          <w:rFonts w:ascii="Arial" w:hAnsi="Arial" w:cs="Arial"/>
          <w:sz w:val="28"/>
          <w:szCs w:val="28"/>
        </w:rPr>
        <w:t>umber of Jackson County Area Tourism Monthly Meetings attended</w:t>
      </w:r>
    </w:p>
    <w:p w14:paraId="204DB138" w14:textId="77777777" w:rsidR="004C393A" w:rsidRDefault="00974D70" w:rsidP="00AD0BE3">
      <w:pPr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id w:val="-547525835"/>
          <w:placeholder>
            <w:docPart w:val="8FAE04F5E11D4FA19BD4A4E538CA09B0"/>
          </w:placeholder>
          <w:showingPlcHdr/>
          <w:dropDownList>
            <w:listItem w:value="Choose an item.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 w:rsidR="000C5AA5" w:rsidRPr="00C71FD0">
            <w:rPr>
              <w:rStyle w:val="PlaceholderText"/>
              <w:bdr w:val="single" w:sz="4" w:space="0" w:color="auto"/>
            </w:rPr>
            <w:t>Choose an item.</w:t>
          </w:r>
        </w:sdtContent>
      </w:sdt>
      <w:r w:rsidR="000C5AA5">
        <w:rPr>
          <w:rFonts w:ascii="Arial" w:hAnsi="Arial" w:cs="Arial"/>
          <w:sz w:val="28"/>
          <w:szCs w:val="28"/>
        </w:rPr>
        <w:t xml:space="preserve">  </w:t>
      </w:r>
      <w:r w:rsidR="004C393A">
        <w:rPr>
          <w:rFonts w:ascii="Arial" w:hAnsi="Arial" w:cs="Arial"/>
          <w:sz w:val="28"/>
          <w:szCs w:val="28"/>
        </w:rPr>
        <w:t xml:space="preserve">  Number of Travel Iowa (Iowa Tourism) </w:t>
      </w:r>
      <w:r w:rsidR="0019094F">
        <w:rPr>
          <w:rFonts w:ascii="Arial" w:hAnsi="Arial" w:cs="Arial"/>
          <w:sz w:val="28"/>
          <w:szCs w:val="28"/>
        </w:rPr>
        <w:t xml:space="preserve">or </w:t>
      </w:r>
      <w:proofErr w:type="spellStart"/>
      <w:r w:rsidR="0019094F">
        <w:rPr>
          <w:rFonts w:ascii="Arial" w:hAnsi="Arial" w:cs="Arial"/>
          <w:sz w:val="28"/>
          <w:szCs w:val="28"/>
        </w:rPr>
        <w:t>ITip</w:t>
      </w:r>
      <w:proofErr w:type="spellEnd"/>
      <w:r w:rsidR="0019094F">
        <w:rPr>
          <w:rFonts w:ascii="Arial" w:hAnsi="Arial" w:cs="Arial"/>
          <w:sz w:val="28"/>
          <w:szCs w:val="28"/>
        </w:rPr>
        <w:t xml:space="preserve"> </w:t>
      </w:r>
      <w:r w:rsidR="004C393A">
        <w:rPr>
          <w:rFonts w:ascii="Arial" w:hAnsi="Arial" w:cs="Arial"/>
          <w:sz w:val="28"/>
          <w:szCs w:val="28"/>
        </w:rPr>
        <w:t>Events attended</w:t>
      </w:r>
    </w:p>
    <w:p w14:paraId="5F947F7E" w14:textId="77777777" w:rsidR="004C393A" w:rsidRDefault="004C393A" w:rsidP="00AD0B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Other ways you contributed to the Jackson County Area Tourism Association efforts</w:t>
      </w:r>
    </w:p>
    <w:sdt>
      <w:sdtPr>
        <w:rPr>
          <w:rFonts w:ascii="Arial" w:hAnsi="Arial" w:cs="Arial"/>
          <w:b/>
          <w:sz w:val="28"/>
          <w:szCs w:val="28"/>
          <w:u w:val="single"/>
        </w:rPr>
        <w:id w:val="-260148667"/>
        <w:placeholder>
          <w:docPart w:val="36A4D7FCF1C04B5787D03A56FDDC99A5"/>
        </w:placeholder>
        <w:showingPlcHdr/>
        <w:text/>
      </w:sdtPr>
      <w:sdtEndPr/>
      <w:sdtContent>
        <w:p w14:paraId="5EEBEFEB" w14:textId="77777777" w:rsidR="000B6BAE" w:rsidRDefault="00C71FD0" w:rsidP="00C71FD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b/>
              <w:sz w:val="28"/>
              <w:szCs w:val="28"/>
              <w:u w:val="single"/>
            </w:rPr>
          </w:pPr>
          <w:r w:rsidRPr="00242F03">
            <w:rPr>
              <w:rStyle w:val="PlaceholderText"/>
            </w:rPr>
            <w:t>Click or tap here to enter text.</w:t>
          </w:r>
        </w:p>
      </w:sdtContent>
    </w:sdt>
    <w:p w14:paraId="1C6000D6" w14:textId="77777777" w:rsidR="00C71FD0" w:rsidRDefault="00C71FD0" w:rsidP="00C71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2A0CCBE3" w14:textId="77777777" w:rsidR="00C71FD0" w:rsidRDefault="00C71FD0" w:rsidP="00C71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47F69B81" w14:textId="77777777" w:rsidR="00C71FD0" w:rsidRDefault="00C71FD0" w:rsidP="00C71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5AB88E1C" w14:textId="77777777" w:rsidR="00D17A55" w:rsidRPr="00A32FC9" w:rsidRDefault="00D17A55" w:rsidP="00D17A55">
      <w:pPr>
        <w:rPr>
          <w:rFonts w:ascii="Arial" w:hAnsi="Arial" w:cs="Arial"/>
          <w:sz w:val="28"/>
          <w:szCs w:val="28"/>
          <w:u w:val="single"/>
        </w:rPr>
      </w:pPr>
      <w:r w:rsidRPr="0064276C">
        <w:rPr>
          <w:rFonts w:ascii="Arial" w:hAnsi="Arial" w:cs="Arial"/>
          <w:b/>
          <w:sz w:val="28"/>
          <w:szCs w:val="28"/>
          <w:u w:val="single"/>
        </w:rPr>
        <w:t>Project Timetable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7530B7BD" w14:textId="77777777" w:rsidR="00D17A55" w:rsidRDefault="00D17A55" w:rsidP="00D17A5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Describe the timetable for your event/project from original planning session to date of completion.</w:t>
      </w:r>
    </w:p>
    <w:sdt>
      <w:sdtPr>
        <w:rPr>
          <w:rFonts w:ascii="Arial" w:hAnsi="Arial" w:cs="Arial"/>
          <w:b/>
          <w:sz w:val="28"/>
          <w:szCs w:val="28"/>
          <w:u w:val="single"/>
        </w:rPr>
        <w:id w:val="-251588353"/>
        <w:placeholder>
          <w:docPart w:val="6EDD30F9D71E46169BB2ED2E89EF2D9D"/>
        </w:placeholder>
        <w:showingPlcHdr/>
        <w:text/>
      </w:sdtPr>
      <w:sdtEndPr/>
      <w:sdtContent>
        <w:p w14:paraId="6905B941" w14:textId="77777777" w:rsidR="00157E1E" w:rsidRDefault="00C71FD0" w:rsidP="00C71FD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b/>
              <w:sz w:val="28"/>
              <w:szCs w:val="28"/>
              <w:u w:val="single"/>
            </w:rPr>
          </w:pPr>
          <w:r w:rsidRPr="00242F03">
            <w:rPr>
              <w:rStyle w:val="PlaceholderText"/>
            </w:rPr>
            <w:t>Click or tap here to enter text.</w:t>
          </w:r>
        </w:p>
      </w:sdtContent>
    </w:sdt>
    <w:p w14:paraId="1BA0EC86" w14:textId="77777777" w:rsidR="00C71FD0" w:rsidRDefault="00C71FD0" w:rsidP="00C71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079E9877" w14:textId="77777777" w:rsidR="00C71FD0" w:rsidRDefault="00C71FD0" w:rsidP="00C71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6A4BC127" w14:textId="77777777" w:rsidR="00C71FD0" w:rsidRDefault="00C71FD0" w:rsidP="00C71F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u w:val="single"/>
        </w:rPr>
      </w:pPr>
    </w:p>
    <w:p w14:paraId="773DF0A6" w14:textId="77777777" w:rsidR="00AD55ED" w:rsidRPr="0064276C" w:rsidRDefault="0064276C" w:rsidP="00AD0BE3">
      <w:pPr>
        <w:rPr>
          <w:rFonts w:ascii="Arial" w:hAnsi="Arial" w:cs="Arial"/>
          <w:sz w:val="28"/>
          <w:szCs w:val="28"/>
          <w:u w:val="single"/>
        </w:rPr>
      </w:pPr>
      <w:r w:rsidRPr="0064276C">
        <w:rPr>
          <w:rFonts w:ascii="Arial" w:hAnsi="Arial" w:cs="Arial"/>
          <w:b/>
          <w:sz w:val="28"/>
          <w:szCs w:val="28"/>
          <w:u w:val="single"/>
        </w:rPr>
        <w:t xml:space="preserve">Presentation of </w:t>
      </w:r>
      <w:r w:rsidR="008711C8" w:rsidRPr="0064276C">
        <w:rPr>
          <w:rFonts w:ascii="Arial" w:hAnsi="Arial" w:cs="Arial"/>
          <w:b/>
          <w:sz w:val="28"/>
          <w:szCs w:val="28"/>
          <w:u w:val="single"/>
        </w:rPr>
        <w:t>Application</w:t>
      </w:r>
      <w:r w:rsidR="008711C8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1E45F755" w14:textId="77777777" w:rsidR="0064276C" w:rsidRPr="00AD0BE3" w:rsidRDefault="0064276C" w:rsidP="00AD0BE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Spelling, grammar, typing, page order, mathematical accuracy, and use of this provided form are all important to this application and will be considered in the evaluation of the application.</w:t>
      </w:r>
    </w:p>
    <w:p w14:paraId="7D2E486C" w14:textId="77777777" w:rsidR="00A829BC" w:rsidRPr="00C97F9C" w:rsidRDefault="0064276C" w:rsidP="00A829BC">
      <w:pPr>
        <w:rPr>
          <w:rFonts w:ascii="Arial" w:hAnsi="Arial" w:cs="Arial"/>
          <w:b/>
          <w:sz w:val="28"/>
          <w:szCs w:val="28"/>
          <w:u w:val="single"/>
        </w:rPr>
      </w:pPr>
      <w:r w:rsidRPr="00C97F9C">
        <w:rPr>
          <w:rFonts w:ascii="Arial" w:hAnsi="Arial" w:cs="Arial"/>
          <w:b/>
          <w:sz w:val="28"/>
          <w:szCs w:val="28"/>
          <w:u w:val="single"/>
        </w:rPr>
        <w:t>Applicant Signature</w:t>
      </w:r>
    </w:p>
    <w:p w14:paraId="739D618D" w14:textId="77777777" w:rsidR="00C97F9C" w:rsidRPr="00643D46" w:rsidRDefault="0064276C" w:rsidP="00A829BC">
      <w:pPr>
        <w:rPr>
          <w:rFonts w:ascii="Arial" w:hAnsi="Arial" w:cs="Arial"/>
          <w:i/>
          <w:sz w:val="28"/>
          <w:szCs w:val="28"/>
        </w:rPr>
      </w:pPr>
      <w:r w:rsidRPr="00C97F9C">
        <w:rPr>
          <w:rFonts w:ascii="Arial" w:hAnsi="Arial" w:cs="Arial"/>
          <w:i/>
          <w:sz w:val="28"/>
          <w:szCs w:val="28"/>
        </w:rPr>
        <w:t xml:space="preserve">I have read the Jackson County Mini Grant Application Instructions. I agree to comply with the guidelines and requirements outlined in those Instructions and this Application Form. I understand that projects funded through the Jackson County Mini Grant Program must acknowledge that financial assistance </w:t>
      </w:r>
      <w:proofErr w:type="gramStart"/>
      <w:r w:rsidRPr="00C97F9C">
        <w:rPr>
          <w:rFonts w:ascii="Arial" w:hAnsi="Arial" w:cs="Arial"/>
          <w:i/>
          <w:sz w:val="28"/>
          <w:szCs w:val="28"/>
        </w:rPr>
        <w:t>as</w:t>
      </w:r>
      <w:proofErr w:type="gramEnd"/>
      <w:r w:rsidRPr="00C97F9C">
        <w:rPr>
          <w:rFonts w:ascii="Arial" w:hAnsi="Arial" w:cs="Arial"/>
          <w:i/>
          <w:sz w:val="28"/>
          <w:szCs w:val="28"/>
        </w:rPr>
        <w:t xml:space="preserve"> described in the Instructions. </w:t>
      </w:r>
    </w:p>
    <w:p w14:paraId="77B4440C" w14:textId="77777777" w:rsidR="00C97F9C" w:rsidRDefault="00C97F9C" w:rsidP="00A829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Signature of Project Coordinator: </w:t>
      </w:r>
    </w:p>
    <w:p w14:paraId="59A37ADE" w14:textId="77777777" w:rsidR="00C97F9C" w:rsidRDefault="00EB1D0F" w:rsidP="00A829BC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Signature:                                                                          Date:</w:t>
      </w:r>
    </w:p>
    <w:p w14:paraId="6FAD6FE3" w14:textId="77777777" w:rsidR="00C97F9C" w:rsidRDefault="00C97F9C" w:rsidP="00C97F9C">
      <w:pPr>
        <w:rPr>
          <w:rFonts w:ascii="Arial" w:hAnsi="Arial" w:cs="Arial"/>
          <w:sz w:val="28"/>
          <w:szCs w:val="28"/>
        </w:rPr>
      </w:pPr>
    </w:p>
    <w:p w14:paraId="6BAA3E1D" w14:textId="77777777" w:rsidR="00FA02D7" w:rsidRDefault="00C97F9C" w:rsidP="00544899">
      <w:pPr>
        <w:rPr>
          <w:rFonts w:ascii="Arial" w:hAnsi="Arial" w:cs="Arial"/>
          <w:sz w:val="32"/>
          <w:szCs w:val="32"/>
        </w:rPr>
      </w:pPr>
      <w:r w:rsidRPr="00C71FD0">
        <w:rPr>
          <w:rFonts w:ascii="Arial" w:hAnsi="Arial" w:cs="Arial"/>
          <w:sz w:val="28"/>
          <w:szCs w:val="28"/>
        </w:rPr>
        <w:t xml:space="preserve">The original application </w:t>
      </w:r>
      <w:r>
        <w:rPr>
          <w:rFonts w:ascii="Arial" w:hAnsi="Arial" w:cs="Arial"/>
          <w:sz w:val="28"/>
          <w:szCs w:val="28"/>
        </w:rPr>
        <w:t>of this Application and all suppor</w:t>
      </w:r>
      <w:r w:rsidRPr="003227C2">
        <w:rPr>
          <w:rFonts w:ascii="Arial" w:hAnsi="Arial" w:cs="Arial"/>
          <w:sz w:val="28"/>
          <w:szCs w:val="28"/>
        </w:rPr>
        <w:t>t</w:t>
      </w:r>
      <w:r w:rsidR="000C5AA5" w:rsidRPr="003227C2">
        <w:rPr>
          <w:rFonts w:ascii="Arial" w:hAnsi="Arial" w:cs="Arial"/>
          <w:sz w:val="28"/>
          <w:szCs w:val="28"/>
        </w:rPr>
        <w:t>ing</w:t>
      </w:r>
      <w:r>
        <w:rPr>
          <w:rFonts w:ascii="Arial" w:hAnsi="Arial" w:cs="Arial"/>
          <w:sz w:val="28"/>
          <w:szCs w:val="28"/>
        </w:rPr>
        <w:t xml:space="preserve"> materials must be </w:t>
      </w:r>
      <w:r w:rsidR="00FA02D7">
        <w:rPr>
          <w:rFonts w:ascii="Arial" w:hAnsi="Arial" w:cs="Arial"/>
          <w:sz w:val="32"/>
          <w:szCs w:val="32"/>
        </w:rPr>
        <w:t>emailed to: director@jacksoncountyiowa.com</w:t>
      </w:r>
    </w:p>
    <w:p w14:paraId="7D1DD90A" w14:textId="2A8EB8E5" w:rsidR="00C97F9C" w:rsidRPr="005B1E9F" w:rsidRDefault="00C97F9C" w:rsidP="00C97F9C">
      <w:pPr>
        <w:pStyle w:val="NoSpacing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Applications must be received </w:t>
      </w:r>
      <w:r w:rsidR="00EB1D0F">
        <w:rPr>
          <w:rFonts w:ascii="Arial" w:hAnsi="Arial" w:cs="Arial"/>
          <w:sz w:val="32"/>
          <w:szCs w:val="32"/>
        </w:rPr>
        <w:t xml:space="preserve">no later than </w:t>
      </w:r>
      <w:r w:rsidR="0019094F">
        <w:rPr>
          <w:rFonts w:ascii="Arial" w:hAnsi="Arial" w:cs="Arial"/>
          <w:sz w:val="32"/>
          <w:szCs w:val="32"/>
        </w:rPr>
        <w:t>5</w:t>
      </w:r>
      <w:r w:rsidR="00EB1D0F">
        <w:rPr>
          <w:rFonts w:ascii="Arial" w:hAnsi="Arial" w:cs="Arial"/>
          <w:sz w:val="32"/>
          <w:szCs w:val="32"/>
        </w:rPr>
        <w:t xml:space="preserve">:00 pm, </w:t>
      </w:r>
      <w:r w:rsidR="0029081C">
        <w:rPr>
          <w:rFonts w:ascii="Arial" w:hAnsi="Arial" w:cs="Arial"/>
          <w:color w:val="FF0000"/>
          <w:sz w:val="32"/>
          <w:szCs w:val="32"/>
        </w:rPr>
        <w:t>November 15</w:t>
      </w:r>
      <w:r w:rsidR="0019094F">
        <w:rPr>
          <w:rFonts w:ascii="Arial" w:hAnsi="Arial" w:cs="Arial"/>
          <w:color w:val="FF0000"/>
          <w:sz w:val="32"/>
          <w:szCs w:val="32"/>
        </w:rPr>
        <w:t>, 202</w:t>
      </w:r>
      <w:r w:rsidR="007F6C78">
        <w:rPr>
          <w:rFonts w:ascii="Arial" w:hAnsi="Arial" w:cs="Arial"/>
          <w:color w:val="FF0000"/>
          <w:sz w:val="32"/>
          <w:szCs w:val="32"/>
        </w:rPr>
        <w:t>6</w:t>
      </w:r>
      <w:r w:rsidRPr="008711C8">
        <w:rPr>
          <w:rFonts w:ascii="Arial" w:hAnsi="Arial" w:cs="Arial"/>
          <w:sz w:val="32"/>
          <w:szCs w:val="32"/>
        </w:rPr>
        <w:t>.</w:t>
      </w:r>
      <w:r w:rsidRPr="002F406A">
        <w:rPr>
          <w:rFonts w:ascii="Arial" w:hAnsi="Arial" w:cs="Arial"/>
          <w:sz w:val="32"/>
          <w:szCs w:val="32"/>
        </w:rPr>
        <w:t xml:space="preserve">  </w:t>
      </w:r>
      <w:r w:rsidRPr="00C97F9C">
        <w:rPr>
          <w:rFonts w:ascii="Arial" w:hAnsi="Arial" w:cs="Arial"/>
          <w:sz w:val="32"/>
          <w:szCs w:val="32"/>
          <w:u w:val="single"/>
        </w:rPr>
        <w:t>No late applications will be considered.</w:t>
      </w:r>
    </w:p>
    <w:p w14:paraId="7D1C543B" w14:textId="77777777" w:rsidR="0028288A" w:rsidRPr="00643D46" w:rsidRDefault="0028288A" w:rsidP="00C97F9C">
      <w:pPr>
        <w:pStyle w:val="NoSpacing"/>
        <w:rPr>
          <w:rFonts w:ascii="Arial" w:hAnsi="Arial" w:cs="Arial"/>
          <w:sz w:val="32"/>
          <w:szCs w:val="32"/>
          <w:u w:val="single"/>
        </w:rPr>
      </w:pPr>
    </w:p>
    <w:p w14:paraId="42D86886" w14:textId="77777777" w:rsidR="00643D46" w:rsidRPr="001E7999" w:rsidRDefault="00643D46" w:rsidP="00643D46">
      <w:pPr>
        <w:pStyle w:val="NoSpacing"/>
        <w:ind w:left="360"/>
        <w:jc w:val="center"/>
        <w:rPr>
          <w:b/>
          <w:color w:val="C00000"/>
        </w:rPr>
      </w:pPr>
      <w:r w:rsidRPr="001E7999">
        <w:rPr>
          <w:b/>
          <w:color w:val="C00000"/>
        </w:rPr>
        <w:t>___________________________________________________________________</w:t>
      </w:r>
    </w:p>
    <w:p w14:paraId="032EB7B9" w14:textId="77777777" w:rsidR="00643D46" w:rsidRPr="001E7999" w:rsidRDefault="00643D46" w:rsidP="00544899">
      <w:pPr>
        <w:pStyle w:val="NoSpacing"/>
        <w:ind w:left="360"/>
        <w:jc w:val="center"/>
        <w:rPr>
          <w:rFonts w:ascii="Arial" w:hAnsi="Arial" w:cs="Arial"/>
          <w:b/>
          <w:color w:val="C00000"/>
        </w:rPr>
      </w:pPr>
      <w:r w:rsidRPr="001E7999">
        <w:rPr>
          <w:rFonts w:ascii="Arial" w:hAnsi="Arial" w:cs="Arial"/>
          <w:b/>
          <w:color w:val="C00000"/>
        </w:rPr>
        <w:t xml:space="preserve">Jackson County </w:t>
      </w:r>
      <w:r w:rsidR="00544899">
        <w:rPr>
          <w:rFonts w:ascii="Arial" w:hAnsi="Arial" w:cs="Arial"/>
          <w:b/>
          <w:color w:val="C00000"/>
        </w:rPr>
        <w:t>Area Tourism Association</w:t>
      </w:r>
    </w:p>
    <w:p w14:paraId="324ADBEC" w14:textId="229029AB" w:rsidR="00C97F9C" w:rsidRPr="00C97F9C" w:rsidRDefault="00643D46" w:rsidP="00643D46">
      <w:pPr>
        <w:pStyle w:val="NoSpacing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C00000"/>
        </w:rPr>
        <w:t>(</w:t>
      </w:r>
      <w:r w:rsidR="007E3360">
        <w:rPr>
          <w:rFonts w:ascii="Arial" w:hAnsi="Arial" w:cs="Arial"/>
          <w:b/>
          <w:color w:val="C00000"/>
        </w:rPr>
        <w:t>309</w:t>
      </w:r>
      <w:r>
        <w:rPr>
          <w:rFonts w:ascii="Arial" w:hAnsi="Arial" w:cs="Arial"/>
          <w:b/>
          <w:color w:val="C00000"/>
        </w:rPr>
        <w:t xml:space="preserve">) </w:t>
      </w:r>
      <w:r w:rsidR="007E3360">
        <w:rPr>
          <w:rFonts w:ascii="Arial" w:hAnsi="Arial" w:cs="Arial"/>
          <w:b/>
          <w:color w:val="C00000"/>
        </w:rPr>
        <w:t>721</w:t>
      </w:r>
      <w:r>
        <w:rPr>
          <w:rFonts w:ascii="Arial" w:hAnsi="Arial" w:cs="Arial"/>
          <w:b/>
          <w:color w:val="C00000"/>
        </w:rPr>
        <w:t>-</w:t>
      </w:r>
      <w:r w:rsidR="007E3360">
        <w:rPr>
          <w:rFonts w:ascii="Arial" w:hAnsi="Arial" w:cs="Arial"/>
          <w:b/>
          <w:color w:val="C00000"/>
        </w:rPr>
        <w:t>6303</w:t>
      </w:r>
      <w:r w:rsidRPr="001E7999">
        <w:rPr>
          <w:rFonts w:ascii="Arial" w:hAnsi="Arial" w:cs="Arial"/>
          <w:b/>
          <w:color w:val="C00000"/>
        </w:rPr>
        <w:t xml:space="preserve">     *     </w:t>
      </w:r>
      <w:r w:rsidR="00263B99">
        <w:rPr>
          <w:rFonts w:ascii="Arial" w:hAnsi="Arial" w:cs="Arial"/>
          <w:b/>
          <w:color w:val="C00000"/>
        </w:rPr>
        <w:t>director@</w:t>
      </w:r>
      <w:r w:rsidRPr="001E7999">
        <w:rPr>
          <w:rFonts w:ascii="Arial" w:hAnsi="Arial" w:cs="Arial"/>
          <w:b/>
          <w:color w:val="C00000"/>
        </w:rPr>
        <w:t>j</w:t>
      </w:r>
      <w:r w:rsidR="00263B99">
        <w:rPr>
          <w:rFonts w:ascii="Arial" w:hAnsi="Arial" w:cs="Arial"/>
          <w:b/>
          <w:color w:val="C00000"/>
        </w:rPr>
        <w:t>acksoncountyiowa</w:t>
      </w:r>
      <w:r w:rsidRPr="001E7999">
        <w:rPr>
          <w:rFonts w:ascii="Arial" w:hAnsi="Arial" w:cs="Arial"/>
          <w:b/>
          <w:color w:val="C00000"/>
        </w:rPr>
        <w:t>.com</w:t>
      </w:r>
    </w:p>
    <w:sectPr w:rsidR="00C97F9C" w:rsidRPr="00C97F9C" w:rsidSect="00230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6327"/>
    <w:multiLevelType w:val="hybridMultilevel"/>
    <w:tmpl w:val="3D368E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82F5E"/>
    <w:multiLevelType w:val="hybridMultilevel"/>
    <w:tmpl w:val="44D059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C4F8B"/>
    <w:multiLevelType w:val="hybridMultilevel"/>
    <w:tmpl w:val="94B212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286450">
    <w:abstractNumId w:val="1"/>
  </w:num>
  <w:num w:numId="2" w16cid:durableId="499470645">
    <w:abstractNumId w:val="2"/>
  </w:num>
  <w:num w:numId="3" w16cid:durableId="1701667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360"/>
    <w:rsid w:val="0004778B"/>
    <w:rsid w:val="00097295"/>
    <w:rsid w:val="000B6BAE"/>
    <w:rsid w:val="000C5AA5"/>
    <w:rsid w:val="00105338"/>
    <w:rsid w:val="00157E1E"/>
    <w:rsid w:val="00171DFE"/>
    <w:rsid w:val="0019094F"/>
    <w:rsid w:val="001E1048"/>
    <w:rsid w:val="00230AF1"/>
    <w:rsid w:val="00251707"/>
    <w:rsid w:val="00263B99"/>
    <w:rsid w:val="00270A73"/>
    <w:rsid w:val="0028288A"/>
    <w:rsid w:val="0029081C"/>
    <w:rsid w:val="0029390E"/>
    <w:rsid w:val="002F406A"/>
    <w:rsid w:val="003227C2"/>
    <w:rsid w:val="00461D88"/>
    <w:rsid w:val="004C393A"/>
    <w:rsid w:val="004C3E63"/>
    <w:rsid w:val="004D311E"/>
    <w:rsid w:val="00544899"/>
    <w:rsid w:val="00556062"/>
    <w:rsid w:val="005B1E9F"/>
    <w:rsid w:val="0064276C"/>
    <w:rsid w:val="00643D46"/>
    <w:rsid w:val="00647DE0"/>
    <w:rsid w:val="006857BD"/>
    <w:rsid w:val="006A7545"/>
    <w:rsid w:val="006F58C2"/>
    <w:rsid w:val="007945AF"/>
    <w:rsid w:val="007B790E"/>
    <w:rsid w:val="007E3360"/>
    <w:rsid w:val="007F03B6"/>
    <w:rsid w:val="007F6C78"/>
    <w:rsid w:val="008711C8"/>
    <w:rsid w:val="008B2B08"/>
    <w:rsid w:val="0092422C"/>
    <w:rsid w:val="00925B3C"/>
    <w:rsid w:val="009A6EDB"/>
    <w:rsid w:val="009B4B28"/>
    <w:rsid w:val="009B7F5F"/>
    <w:rsid w:val="00A32FC9"/>
    <w:rsid w:val="00A829BC"/>
    <w:rsid w:val="00A90618"/>
    <w:rsid w:val="00AA5075"/>
    <w:rsid w:val="00AB4122"/>
    <w:rsid w:val="00AD0BE3"/>
    <w:rsid w:val="00AD55ED"/>
    <w:rsid w:val="00AD7280"/>
    <w:rsid w:val="00B472E4"/>
    <w:rsid w:val="00B84EB7"/>
    <w:rsid w:val="00BB3C37"/>
    <w:rsid w:val="00C046FC"/>
    <w:rsid w:val="00C71FD0"/>
    <w:rsid w:val="00C97F9C"/>
    <w:rsid w:val="00D17A55"/>
    <w:rsid w:val="00D36884"/>
    <w:rsid w:val="00E47776"/>
    <w:rsid w:val="00E60F38"/>
    <w:rsid w:val="00E6497A"/>
    <w:rsid w:val="00EA6961"/>
    <w:rsid w:val="00EB1D0F"/>
    <w:rsid w:val="00EB2D4A"/>
    <w:rsid w:val="00EE0E64"/>
    <w:rsid w:val="00F17D4D"/>
    <w:rsid w:val="00F3068B"/>
    <w:rsid w:val="00F37782"/>
    <w:rsid w:val="00F70895"/>
    <w:rsid w:val="00FA0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75650"/>
  <w15:docId w15:val="{69F9FF70-849B-4403-9FFA-32966212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9BC"/>
    <w:pPr>
      <w:ind w:left="720"/>
      <w:contextualSpacing/>
    </w:pPr>
  </w:style>
  <w:style w:type="table" w:styleId="TableGrid">
    <w:name w:val="Table Grid"/>
    <w:basedOn w:val="TableNormal"/>
    <w:uiPriority w:val="59"/>
    <w:rsid w:val="00AD0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97F9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3E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3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OneDrive\Documents\9.%20Grants\1.%20JCATA%20Mini%20Grants\JCATA%20Mini%20Grants%202025\JCATA%20MINI%20GRANT%20APPLICATION%202025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47F53040FC4EED89ECA6F3EFCE3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917BE-3175-49C2-9525-F879F1A44A3F}"/>
      </w:docPartPr>
      <w:docPartBody>
        <w:p w:rsidR="00BC317E" w:rsidRDefault="00BC317E">
          <w:pPr>
            <w:pStyle w:val="CC47F53040FC4EED89ECA6F3EFCE3BFA"/>
          </w:pPr>
          <w:r w:rsidRPr="001C324A">
            <w:rPr>
              <w:rStyle w:val="PlaceholderText"/>
            </w:rPr>
            <w:t>Choose an item.</w:t>
          </w:r>
        </w:p>
      </w:docPartBody>
    </w:docPart>
    <w:docPart>
      <w:docPartPr>
        <w:name w:val="FB508961CA87400F9CE3F4257D40C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4F30A-7370-43FD-8CF5-A3783EE072AB}"/>
      </w:docPartPr>
      <w:docPartBody>
        <w:p w:rsidR="00BC317E" w:rsidRDefault="00BC317E">
          <w:pPr>
            <w:pStyle w:val="FB508961CA87400F9CE3F4257D40C768"/>
          </w:pPr>
          <w:r w:rsidRPr="00EE0E64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F954017A3659426886501D96E7D1F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F296F-9DEB-4B15-A30C-02A391085968}"/>
      </w:docPartPr>
      <w:docPartBody>
        <w:p w:rsidR="00BC317E" w:rsidRDefault="00BC317E">
          <w:pPr>
            <w:pStyle w:val="F954017A3659426886501D96E7D1FE8D"/>
          </w:pPr>
          <w:r w:rsidRPr="00EE0E64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A2549A93E16A4F8FBDE668486D312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58F66-2904-4761-9408-1805B0D966B3}"/>
      </w:docPartPr>
      <w:docPartBody>
        <w:p w:rsidR="00BC317E" w:rsidRDefault="00BC317E">
          <w:pPr>
            <w:pStyle w:val="A2549A93E16A4F8FBDE668486D312A70"/>
          </w:pPr>
          <w:r w:rsidRPr="00EE0E64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A3B38492446D4EEBB67D5E7D2D986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15CFD-10DE-4345-B13D-89AB89652658}"/>
      </w:docPartPr>
      <w:docPartBody>
        <w:p w:rsidR="00BC317E" w:rsidRDefault="00BC317E">
          <w:pPr>
            <w:pStyle w:val="A3B38492446D4EEBB67D5E7D2D986243"/>
          </w:pPr>
          <w:r w:rsidRPr="00EE0E64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CACA60DBB22843F5B939D2628AA54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280F1-C0BB-428F-9004-407A590226F4}"/>
      </w:docPartPr>
      <w:docPartBody>
        <w:p w:rsidR="00BC317E" w:rsidRDefault="00BC317E">
          <w:pPr>
            <w:pStyle w:val="CACA60DBB22843F5B939D2628AA546BE"/>
          </w:pPr>
          <w:r w:rsidRPr="00EE0E64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C9E5D5B1C718434485CFD3C6F3CA3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4FBA4-E25D-453A-8791-436EDCCEC2C3}"/>
      </w:docPartPr>
      <w:docPartBody>
        <w:p w:rsidR="00BC317E" w:rsidRDefault="00BC317E">
          <w:pPr>
            <w:pStyle w:val="C9E5D5B1C718434485CFD3C6F3CA3BFF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480A8CDF104678BAD00E238460A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D99A7-D85E-4BE5-94BA-7BD2F23F0C35}"/>
      </w:docPartPr>
      <w:docPartBody>
        <w:p w:rsidR="00BC317E" w:rsidRDefault="00BC317E">
          <w:pPr>
            <w:pStyle w:val="3B480A8CDF104678BAD00E238460A2A2"/>
          </w:pPr>
          <w:r w:rsidRPr="00EE0E64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2B936B2B90A84113A6E4CB7627470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8726B-45B4-4AF3-924F-401326433554}"/>
      </w:docPartPr>
      <w:docPartBody>
        <w:p w:rsidR="00BC317E" w:rsidRDefault="00BC317E">
          <w:pPr>
            <w:pStyle w:val="2B936B2B90A84113A6E4CB7627470087"/>
          </w:pPr>
          <w:r w:rsidRPr="00EE0E64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E1797896D9974FFC8E6A78158D802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7431E-5C2E-4BCE-984C-4F022E41897E}"/>
      </w:docPartPr>
      <w:docPartBody>
        <w:p w:rsidR="00BC317E" w:rsidRDefault="00BC317E">
          <w:pPr>
            <w:pStyle w:val="E1797896D9974FFC8E6A78158D802D45"/>
          </w:pPr>
          <w:r w:rsidRPr="00F17D4D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380DF01EA17B404BA0728B7F7C465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94EED-CC7D-4443-A25C-5F90C135EEC0}"/>
      </w:docPartPr>
      <w:docPartBody>
        <w:p w:rsidR="00BC317E" w:rsidRDefault="00BC317E">
          <w:pPr>
            <w:pStyle w:val="380DF01EA17B404BA0728B7F7C465194"/>
          </w:pPr>
          <w:r w:rsidRPr="00F17D4D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982D28CA4EFC43458C7076D862E52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31B82-DEA9-49E8-8C38-9357D5FF29AC}"/>
      </w:docPartPr>
      <w:docPartBody>
        <w:p w:rsidR="00BC317E" w:rsidRDefault="00BC317E">
          <w:pPr>
            <w:pStyle w:val="982D28CA4EFC43458C7076D862E5275E"/>
          </w:pPr>
          <w:r w:rsidRPr="0029390E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2CF16A49E72249029DE13B1AB9C51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0E10E-F04F-435E-B6C9-3579A5F47486}"/>
      </w:docPartPr>
      <w:docPartBody>
        <w:p w:rsidR="00BC317E" w:rsidRDefault="00BC317E">
          <w:pPr>
            <w:pStyle w:val="2CF16A49E72249029DE13B1AB9C51FDF"/>
          </w:pPr>
          <w:r w:rsidRPr="00F17D4D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3310B0AAB7B348AEBDD349AB5C4D2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0DCA0-2146-483F-812D-826CE0D267FE}"/>
      </w:docPartPr>
      <w:docPartBody>
        <w:p w:rsidR="00BC317E" w:rsidRDefault="00BC317E">
          <w:pPr>
            <w:pStyle w:val="3310B0AAB7B348AEBDD349AB5C4D2BAF"/>
          </w:pPr>
          <w:r w:rsidRPr="00242F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C2BDF9F83D45FD81A8390AED154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9D0D3-0026-419A-BDA7-3F065B174CD1}"/>
      </w:docPartPr>
      <w:docPartBody>
        <w:p w:rsidR="00BC317E" w:rsidRDefault="00BC317E">
          <w:pPr>
            <w:pStyle w:val="85C2BDF9F83D45FD81A8390AED15434A"/>
          </w:pPr>
          <w:r w:rsidRPr="00242F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D8D3365CE4B3596A1C64CEF7EC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C81C7-6EB7-412E-8EC0-95B189AA19EA}"/>
      </w:docPartPr>
      <w:docPartBody>
        <w:p w:rsidR="00BC317E" w:rsidRDefault="00BC317E">
          <w:pPr>
            <w:pStyle w:val="62DD8D3365CE4B3596A1C64CEF7ECC3C"/>
          </w:pPr>
          <w:r w:rsidRPr="00242F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335947C55E43DCA2B6395F98248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D82DC-44D7-4B97-B091-A08EB3071B77}"/>
      </w:docPartPr>
      <w:docPartBody>
        <w:p w:rsidR="00BC317E" w:rsidRDefault="00BC317E">
          <w:pPr>
            <w:pStyle w:val="9B335947C55E43DCA2B6395F9824894E"/>
          </w:pPr>
          <w:r w:rsidRPr="0029390E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115DB1CA5AD844E28E585D6634467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EB9F2-6C4F-48BA-AB91-8DCD637D6B9B}"/>
      </w:docPartPr>
      <w:docPartBody>
        <w:p w:rsidR="00BC317E" w:rsidRDefault="00BC317E">
          <w:pPr>
            <w:pStyle w:val="115DB1CA5AD844E28E585D6634467E15"/>
          </w:pPr>
          <w:r w:rsidRPr="00242F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398AD1D1B94C4AB18CF3CDC9B7C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6B9E1-BD68-4F84-BA8F-B028A8445E52}"/>
      </w:docPartPr>
      <w:docPartBody>
        <w:p w:rsidR="00BC317E" w:rsidRDefault="00BC317E">
          <w:pPr>
            <w:pStyle w:val="83398AD1D1B94C4AB18CF3CDC9B7C359"/>
          </w:pPr>
          <w:r w:rsidRPr="0029390E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7A92AFDEF6474588823AE3B4B18A6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72755-F505-4E47-BABA-1B12BFBE5130}"/>
      </w:docPartPr>
      <w:docPartBody>
        <w:p w:rsidR="00BC317E" w:rsidRDefault="00BC317E">
          <w:pPr>
            <w:pStyle w:val="7A92AFDEF6474588823AE3B4B18A6131"/>
          </w:pPr>
          <w:r w:rsidRPr="0029390E">
            <w:rPr>
              <w:rStyle w:val="PlaceholderText"/>
              <w:bdr w:val="single" w:sz="4" w:space="0" w:color="auto"/>
            </w:rPr>
            <w:t>Click or tap here to enter text.</w:t>
          </w:r>
        </w:p>
      </w:docPartBody>
    </w:docPart>
    <w:docPart>
      <w:docPartPr>
        <w:name w:val="F1DC147F182A437C9FA004269AD67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48F1A-8FBB-4E00-A55B-459392F2BB95}"/>
      </w:docPartPr>
      <w:docPartBody>
        <w:p w:rsidR="00BC317E" w:rsidRDefault="00BC317E">
          <w:pPr>
            <w:pStyle w:val="F1DC147F182A437C9FA004269AD6714E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6F0297C3144DFAA7B6EDB8A7893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0848B-6492-4410-9EFA-C9F5A8F5DC7D}"/>
      </w:docPartPr>
      <w:docPartBody>
        <w:p w:rsidR="00BC317E" w:rsidRDefault="00BC317E">
          <w:pPr>
            <w:pStyle w:val="D46F0297C3144DFAA7B6EDB8A7893AAA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AC66D0F25C4056A96315A3DF207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F1735-7B29-46FF-AF16-19B0213E44FD}"/>
      </w:docPartPr>
      <w:docPartBody>
        <w:p w:rsidR="00BC317E" w:rsidRDefault="00BC317E">
          <w:pPr>
            <w:pStyle w:val="46AC66D0F25C4056A96315A3DF207B32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DCC7370BD54F9E95810A24D540C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C7D78-9727-4FA8-8AE3-CFC32793F4CA}"/>
      </w:docPartPr>
      <w:docPartBody>
        <w:p w:rsidR="00BC317E" w:rsidRDefault="00BC317E">
          <w:pPr>
            <w:pStyle w:val="BFDCC7370BD54F9E95810A24D540CFD0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35C5CF87994E1087DBA84DC39C0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9A618-7000-4D93-96E6-6AD2E2682800}"/>
      </w:docPartPr>
      <w:docPartBody>
        <w:p w:rsidR="00BC317E" w:rsidRDefault="00BC317E">
          <w:pPr>
            <w:pStyle w:val="9535C5CF87994E1087DBA84DC39C0622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9F63BA6A44B80817AC431F7C29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2D175-40C2-431D-9E10-06EEA367E10E}"/>
      </w:docPartPr>
      <w:docPartBody>
        <w:p w:rsidR="00BC317E" w:rsidRDefault="00BC317E">
          <w:pPr>
            <w:pStyle w:val="8CD9F63BA6A44B80817AC431F7C297DD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04E564445A41989909C6997451C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FFDCC-BEC9-44F5-B297-4AE8521C30D9}"/>
      </w:docPartPr>
      <w:docPartBody>
        <w:p w:rsidR="00BC317E" w:rsidRDefault="00BC317E">
          <w:pPr>
            <w:pStyle w:val="7904E564445A41989909C6997451C4FD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6CE367DC884921A6260A1796DE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25E47-8184-409C-A766-E3D40ABA07EA}"/>
      </w:docPartPr>
      <w:docPartBody>
        <w:p w:rsidR="00BC317E" w:rsidRDefault="00BC317E">
          <w:pPr>
            <w:pStyle w:val="C26CE367DC884921A6260A1796DE741E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109D6287E94A929294331291EFA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7081-FCD6-4994-9AFC-01F38CA7CCF1}"/>
      </w:docPartPr>
      <w:docPartBody>
        <w:p w:rsidR="00BC317E" w:rsidRDefault="00BC317E">
          <w:pPr>
            <w:pStyle w:val="E7109D6287E94A929294331291EFAE14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A80015CF244E2F854A120B503FD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7AD72-1DB1-4F1F-8D31-55FB20257E74}"/>
      </w:docPartPr>
      <w:docPartBody>
        <w:p w:rsidR="00BC317E" w:rsidRDefault="00BC317E">
          <w:pPr>
            <w:pStyle w:val="9EA80015CF244E2F854A120B503FD7A3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2371B5560495C8EF34932660AC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0D8DE-6432-4FD3-AE42-92338FDC614D}"/>
      </w:docPartPr>
      <w:docPartBody>
        <w:p w:rsidR="00BC317E" w:rsidRDefault="00BC317E">
          <w:pPr>
            <w:pStyle w:val="5ED2371B5560495C8EF34932660AC22C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332113B224ACD8FD3DB691E3FB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AD7E8-4998-4534-84CB-A9BF52531E09}"/>
      </w:docPartPr>
      <w:docPartBody>
        <w:p w:rsidR="00BC317E" w:rsidRDefault="00BC317E">
          <w:pPr>
            <w:pStyle w:val="5C6332113B224ACD8FD3DB691E3FB4D6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DD630A4C5C45BF97033E77CF7CB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3B25B-681A-4BE6-A64D-DB4EA947C82F}"/>
      </w:docPartPr>
      <w:docPartBody>
        <w:p w:rsidR="00BC317E" w:rsidRDefault="00BC317E">
          <w:pPr>
            <w:pStyle w:val="0BDD630A4C5C45BF97033E77CF7CB1EF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3AE0D97111454AAD6E70A7F4D21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0F49C-FEAF-43D9-8C3F-3F09A3B408D0}"/>
      </w:docPartPr>
      <w:docPartBody>
        <w:p w:rsidR="00BC317E" w:rsidRDefault="00BC317E">
          <w:pPr>
            <w:pStyle w:val="B33AE0D97111454AAD6E70A7F4D21A4C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CE0653A894AF9ADD6CD91977A2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63493-56A2-47E2-A50A-9A0F556F9B29}"/>
      </w:docPartPr>
      <w:docPartBody>
        <w:p w:rsidR="00BC317E" w:rsidRDefault="00BC317E">
          <w:pPr>
            <w:pStyle w:val="0EDCE0653A894AF9ADD6CD91977A244F"/>
          </w:pPr>
          <w:r w:rsidRPr="001C32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025F935881473F83D824EAA0A80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89C90-137B-4925-8787-EE5B1F5848FF}"/>
      </w:docPartPr>
      <w:docPartBody>
        <w:p w:rsidR="00BC317E" w:rsidRDefault="00BC317E">
          <w:pPr>
            <w:pStyle w:val="9E025F935881473F83D824EAA0A80C0A"/>
          </w:pPr>
          <w:r w:rsidRPr="00C71FD0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9B43DE089B3D4E0AB23A8E56CD5EF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C71A4-7D55-4C48-B062-EA5306E34278}"/>
      </w:docPartPr>
      <w:docPartBody>
        <w:p w:rsidR="00BC317E" w:rsidRDefault="00BC317E">
          <w:pPr>
            <w:pStyle w:val="9B43DE089B3D4E0AB23A8E56CD5EF83A"/>
          </w:pPr>
          <w:r w:rsidRPr="00C71FD0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8FAE04F5E11D4FA19BD4A4E538CA0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4CD7-7F7F-4A02-89AC-6482D304C699}"/>
      </w:docPartPr>
      <w:docPartBody>
        <w:p w:rsidR="00BC317E" w:rsidRDefault="00BC317E">
          <w:pPr>
            <w:pStyle w:val="8FAE04F5E11D4FA19BD4A4E538CA09B0"/>
          </w:pPr>
          <w:r w:rsidRPr="00C71FD0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36A4D7FCF1C04B5787D03A56FDDC9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6C6E9-A4F2-4E49-BDFE-4A773CCB4AD5}"/>
      </w:docPartPr>
      <w:docPartBody>
        <w:p w:rsidR="00BC317E" w:rsidRDefault="00BC317E">
          <w:pPr>
            <w:pStyle w:val="36A4D7FCF1C04B5787D03A56FDDC99A5"/>
          </w:pPr>
          <w:r w:rsidRPr="00242F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DD30F9D71E46169BB2ED2E89EF2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79C38-0509-4859-9704-24DA700E105B}"/>
      </w:docPartPr>
      <w:docPartBody>
        <w:p w:rsidR="00BC317E" w:rsidRDefault="00BC317E">
          <w:pPr>
            <w:pStyle w:val="6EDD30F9D71E46169BB2ED2E89EF2D9D"/>
          </w:pPr>
          <w:r w:rsidRPr="00242F0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7E"/>
    <w:rsid w:val="00251707"/>
    <w:rsid w:val="003A7AA1"/>
    <w:rsid w:val="00556062"/>
    <w:rsid w:val="007B790E"/>
    <w:rsid w:val="00BC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C47F53040FC4EED89ECA6F3EFCE3BFA">
    <w:name w:val="CC47F53040FC4EED89ECA6F3EFCE3BFA"/>
  </w:style>
  <w:style w:type="paragraph" w:customStyle="1" w:styleId="FB508961CA87400F9CE3F4257D40C768">
    <w:name w:val="FB508961CA87400F9CE3F4257D40C768"/>
  </w:style>
  <w:style w:type="paragraph" w:customStyle="1" w:styleId="F954017A3659426886501D96E7D1FE8D">
    <w:name w:val="F954017A3659426886501D96E7D1FE8D"/>
  </w:style>
  <w:style w:type="paragraph" w:customStyle="1" w:styleId="A2549A93E16A4F8FBDE668486D312A70">
    <w:name w:val="A2549A93E16A4F8FBDE668486D312A70"/>
  </w:style>
  <w:style w:type="paragraph" w:customStyle="1" w:styleId="A3B38492446D4EEBB67D5E7D2D986243">
    <w:name w:val="A3B38492446D4EEBB67D5E7D2D986243"/>
  </w:style>
  <w:style w:type="paragraph" w:customStyle="1" w:styleId="CACA60DBB22843F5B939D2628AA546BE">
    <w:name w:val="CACA60DBB22843F5B939D2628AA546BE"/>
  </w:style>
  <w:style w:type="paragraph" w:customStyle="1" w:styleId="C9E5D5B1C718434485CFD3C6F3CA3BFF">
    <w:name w:val="C9E5D5B1C718434485CFD3C6F3CA3BFF"/>
  </w:style>
  <w:style w:type="paragraph" w:customStyle="1" w:styleId="3B480A8CDF104678BAD00E238460A2A2">
    <w:name w:val="3B480A8CDF104678BAD00E238460A2A2"/>
  </w:style>
  <w:style w:type="paragraph" w:customStyle="1" w:styleId="2B936B2B90A84113A6E4CB7627470087">
    <w:name w:val="2B936B2B90A84113A6E4CB7627470087"/>
  </w:style>
  <w:style w:type="paragraph" w:customStyle="1" w:styleId="E1797896D9974FFC8E6A78158D802D45">
    <w:name w:val="E1797896D9974FFC8E6A78158D802D45"/>
  </w:style>
  <w:style w:type="paragraph" w:customStyle="1" w:styleId="380DF01EA17B404BA0728B7F7C465194">
    <w:name w:val="380DF01EA17B404BA0728B7F7C465194"/>
  </w:style>
  <w:style w:type="paragraph" w:customStyle="1" w:styleId="982D28CA4EFC43458C7076D862E5275E">
    <w:name w:val="982D28CA4EFC43458C7076D862E5275E"/>
  </w:style>
  <w:style w:type="paragraph" w:customStyle="1" w:styleId="2CF16A49E72249029DE13B1AB9C51FDF">
    <w:name w:val="2CF16A49E72249029DE13B1AB9C51FDF"/>
  </w:style>
  <w:style w:type="paragraph" w:customStyle="1" w:styleId="3310B0AAB7B348AEBDD349AB5C4D2BAF">
    <w:name w:val="3310B0AAB7B348AEBDD349AB5C4D2BAF"/>
  </w:style>
  <w:style w:type="paragraph" w:customStyle="1" w:styleId="85C2BDF9F83D45FD81A8390AED15434A">
    <w:name w:val="85C2BDF9F83D45FD81A8390AED15434A"/>
  </w:style>
  <w:style w:type="paragraph" w:customStyle="1" w:styleId="62DD8D3365CE4B3596A1C64CEF7ECC3C">
    <w:name w:val="62DD8D3365CE4B3596A1C64CEF7ECC3C"/>
  </w:style>
  <w:style w:type="paragraph" w:customStyle="1" w:styleId="9B335947C55E43DCA2B6395F9824894E">
    <w:name w:val="9B335947C55E43DCA2B6395F9824894E"/>
  </w:style>
  <w:style w:type="paragraph" w:customStyle="1" w:styleId="115DB1CA5AD844E28E585D6634467E15">
    <w:name w:val="115DB1CA5AD844E28E585D6634467E15"/>
  </w:style>
  <w:style w:type="paragraph" w:customStyle="1" w:styleId="83398AD1D1B94C4AB18CF3CDC9B7C359">
    <w:name w:val="83398AD1D1B94C4AB18CF3CDC9B7C359"/>
  </w:style>
  <w:style w:type="paragraph" w:customStyle="1" w:styleId="7A92AFDEF6474588823AE3B4B18A6131">
    <w:name w:val="7A92AFDEF6474588823AE3B4B18A6131"/>
  </w:style>
  <w:style w:type="paragraph" w:customStyle="1" w:styleId="F1DC147F182A437C9FA004269AD6714E">
    <w:name w:val="F1DC147F182A437C9FA004269AD6714E"/>
  </w:style>
  <w:style w:type="paragraph" w:customStyle="1" w:styleId="D46F0297C3144DFAA7B6EDB8A7893AAA">
    <w:name w:val="D46F0297C3144DFAA7B6EDB8A7893AAA"/>
  </w:style>
  <w:style w:type="paragraph" w:customStyle="1" w:styleId="46AC66D0F25C4056A96315A3DF207B32">
    <w:name w:val="46AC66D0F25C4056A96315A3DF207B32"/>
  </w:style>
  <w:style w:type="paragraph" w:customStyle="1" w:styleId="BFDCC7370BD54F9E95810A24D540CFD0">
    <w:name w:val="BFDCC7370BD54F9E95810A24D540CFD0"/>
  </w:style>
  <w:style w:type="paragraph" w:customStyle="1" w:styleId="9535C5CF87994E1087DBA84DC39C0622">
    <w:name w:val="9535C5CF87994E1087DBA84DC39C0622"/>
  </w:style>
  <w:style w:type="paragraph" w:customStyle="1" w:styleId="8CD9F63BA6A44B80817AC431F7C297DD">
    <w:name w:val="8CD9F63BA6A44B80817AC431F7C297DD"/>
  </w:style>
  <w:style w:type="paragraph" w:customStyle="1" w:styleId="7904E564445A41989909C6997451C4FD">
    <w:name w:val="7904E564445A41989909C6997451C4FD"/>
  </w:style>
  <w:style w:type="paragraph" w:customStyle="1" w:styleId="C26CE367DC884921A6260A1796DE741E">
    <w:name w:val="C26CE367DC884921A6260A1796DE741E"/>
  </w:style>
  <w:style w:type="paragraph" w:customStyle="1" w:styleId="E7109D6287E94A929294331291EFAE14">
    <w:name w:val="E7109D6287E94A929294331291EFAE14"/>
  </w:style>
  <w:style w:type="paragraph" w:customStyle="1" w:styleId="9EA80015CF244E2F854A120B503FD7A3">
    <w:name w:val="9EA80015CF244E2F854A120B503FD7A3"/>
  </w:style>
  <w:style w:type="paragraph" w:customStyle="1" w:styleId="5ED2371B5560495C8EF34932660AC22C">
    <w:name w:val="5ED2371B5560495C8EF34932660AC22C"/>
  </w:style>
  <w:style w:type="paragraph" w:customStyle="1" w:styleId="5C6332113B224ACD8FD3DB691E3FB4D6">
    <w:name w:val="5C6332113B224ACD8FD3DB691E3FB4D6"/>
  </w:style>
  <w:style w:type="paragraph" w:customStyle="1" w:styleId="0BDD630A4C5C45BF97033E77CF7CB1EF">
    <w:name w:val="0BDD630A4C5C45BF97033E77CF7CB1EF"/>
  </w:style>
  <w:style w:type="paragraph" w:customStyle="1" w:styleId="B33AE0D97111454AAD6E70A7F4D21A4C">
    <w:name w:val="B33AE0D97111454AAD6E70A7F4D21A4C"/>
  </w:style>
  <w:style w:type="paragraph" w:customStyle="1" w:styleId="0EDCE0653A894AF9ADD6CD91977A244F">
    <w:name w:val="0EDCE0653A894AF9ADD6CD91977A244F"/>
  </w:style>
  <w:style w:type="paragraph" w:customStyle="1" w:styleId="9E025F935881473F83D824EAA0A80C0A">
    <w:name w:val="9E025F935881473F83D824EAA0A80C0A"/>
  </w:style>
  <w:style w:type="paragraph" w:customStyle="1" w:styleId="9B43DE089B3D4E0AB23A8E56CD5EF83A">
    <w:name w:val="9B43DE089B3D4E0AB23A8E56CD5EF83A"/>
  </w:style>
  <w:style w:type="paragraph" w:customStyle="1" w:styleId="8FAE04F5E11D4FA19BD4A4E538CA09B0">
    <w:name w:val="8FAE04F5E11D4FA19BD4A4E538CA09B0"/>
  </w:style>
  <w:style w:type="paragraph" w:customStyle="1" w:styleId="36A4D7FCF1C04B5787D03A56FDDC99A5">
    <w:name w:val="36A4D7FCF1C04B5787D03A56FDDC99A5"/>
  </w:style>
  <w:style w:type="paragraph" w:customStyle="1" w:styleId="6EDD30F9D71E46169BB2ED2E89EF2D9D">
    <w:name w:val="6EDD30F9D71E46169BB2ED2E89EF2D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JCATA MINI GRANT APPLICATION 2025</Template>
  <TotalTime>1</TotalTime>
  <Pages>5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Dusty Devine</cp:lastModifiedBy>
  <cp:revision>2</cp:revision>
  <cp:lastPrinted>2018-02-22T18:03:00Z</cp:lastPrinted>
  <dcterms:created xsi:type="dcterms:W3CDTF">2026-09-17T20:21:00Z</dcterms:created>
  <dcterms:modified xsi:type="dcterms:W3CDTF">2026-09-17T20:21:00Z</dcterms:modified>
</cp:coreProperties>
</file>